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546F71" w14:textId="77777777" w:rsidR="00751C84" w:rsidRPr="00682DA3" w:rsidRDefault="00873C78" w:rsidP="00963B1F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E8ECC7" wp14:editId="60D08B32">
                <wp:simplePos x="0" y="0"/>
                <wp:positionH relativeFrom="column">
                  <wp:posOffset>2905125</wp:posOffset>
                </wp:positionH>
                <wp:positionV relativeFrom="paragraph">
                  <wp:posOffset>249555</wp:posOffset>
                </wp:positionV>
                <wp:extent cx="2714625" cy="1447800"/>
                <wp:effectExtent l="0" t="0" r="952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4625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8926CD" w14:textId="77777777" w:rsidR="005A28B8" w:rsidRDefault="005A28B8">
                            <w:pPr>
                              <w:pStyle w:val="Heading1"/>
                              <w:rPr>
                                <w:spacing w:val="160"/>
                              </w:rPr>
                            </w:pPr>
                            <w:r>
                              <w:rPr>
                                <w:spacing w:val="160"/>
                              </w:rPr>
                              <w:t>STONEHAM</w:t>
                            </w:r>
                          </w:p>
                          <w:p w14:paraId="61A248EF" w14:textId="77777777" w:rsidR="005A28B8" w:rsidRDefault="005A28B8">
                            <w:pPr>
                              <w:pStyle w:val="Heading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Board of Health - Health Department</w:t>
                            </w:r>
                          </w:p>
                          <w:p w14:paraId="29D4D716" w14:textId="77777777" w:rsidR="005A28B8" w:rsidRDefault="005A28B8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smartTag w:uri="urn:schemas-microsoft-com:office:smarttags" w:element="address">
                              <w:smartTag w:uri="urn:schemas-microsoft-com:office:smarttags" w:element="Street">
                                <w:r>
                                  <w:rPr>
                                    <w:sz w:val="16"/>
                                  </w:rPr>
                                  <w:t>35 CENTRAL STREET</w:t>
                                </w:r>
                              </w:smartTag>
                            </w:smartTag>
                          </w:p>
                          <w:p w14:paraId="654C2DCC" w14:textId="77777777" w:rsidR="005A28B8" w:rsidRDefault="005A28B8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smartTag w:uri="urn:schemas-microsoft-com:office:smarttags" w:element="City"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</w:rPr>
                                  <w:t>STONEHAM</w:t>
                                </w:r>
                              </w:smartTag>
                              <w:r>
                                <w:rPr>
                                  <w:sz w:val="16"/>
                                </w:rPr>
                                <w:t xml:space="preserve">, </w:t>
                              </w:r>
                              <w:smartTag w:uri="urn:schemas-microsoft-com:office:smarttags" w:element="State">
                                <w:r>
                                  <w:rPr>
                                    <w:sz w:val="16"/>
                                  </w:rPr>
                                  <w:t>MA</w:t>
                                </w:r>
                              </w:smartTag>
                              <w:r>
                                <w:rPr>
                                  <w:sz w:val="16"/>
                                </w:rPr>
                                <w:t xml:space="preserve">  </w:t>
                              </w:r>
                              <w:smartTag w:uri="urn:schemas-microsoft-com:office:smarttags" w:element="PostalCode">
                                <w:r>
                                  <w:rPr>
                                    <w:sz w:val="16"/>
                                  </w:rPr>
                                  <w:t>02180</w:t>
                                </w:r>
                              </w:smartTag>
                            </w:smartTag>
                          </w:p>
                          <w:p w14:paraId="3685DDE7" w14:textId="77777777" w:rsidR="005A28B8" w:rsidRDefault="005A28B8">
                            <w:pPr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 </w:t>
                            </w:r>
                          </w:p>
                          <w:p w14:paraId="489EA4E2" w14:textId="2FE4C26F" w:rsidR="005A28B8" w:rsidRDefault="00BA11A1">
                            <w:pPr>
                              <w:jc w:val="center"/>
                            </w:pPr>
                            <w:r>
                              <w:t xml:space="preserve">Phone #: </w:t>
                            </w:r>
                            <w:r w:rsidR="005A28B8" w:rsidRPr="007D2B8C">
                              <w:t>781-279-2621</w:t>
                            </w:r>
                          </w:p>
                          <w:p w14:paraId="6BD25942" w14:textId="21111CEC" w:rsidR="00BA11A1" w:rsidRPr="007D2B8C" w:rsidRDefault="00650AAA">
                            <w:pPr>
                              <w:jc w:val="center"/>
                            </w:pPr>
                            <w:r>
                              <w:t xml:space="preserve">Health Director - </w:t>
                            </w:r>
                            <w:r w:rsidR="00BA11A1">
                              <w:t>Anthony Chui, MPH</w:t>
                            </w:r>
                          </w:p>
                          <w:p w14:paraId="09285443" w14:textId="22BD3365" w:rsidR="005A28B8" w:rsidRPr="007D2B8C" w:rsidRDefault="005A28B8">
                            <w:pPr>
                              <w:jc w:val="center"/>
                            </w:pPr>
                          </w:p>
                          <w:p w14:paraId="6B353FDD" w14:textId="77777777" w:rsidR="005A28B8" w:rsidRDefault="005A28B8">
                            <w:pPr>
                              <w:jc w:val="center"/>
                              <w:rPr>
                                <w:sz w:val="12"/>
                              </w:rPr>
                            </w:pPr>
                          </w:p>
                          <w:p w14:paraId="74E003F5" w14:textId="77777777" w:rsidR="005A28B8" w:rsidRDefault="005A28B8">
                            <w:pPr>
                              <w:jc w:val="center"/>
                              <w:rPr>
                                <w:sz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E8ECC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8.75pt;margin-top:19.65pt;width:213.75pt;height:11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" stroked="f">
                <v:textbox>
                  <w:txbxContent>
                    <w:p w14:paraId="0D8926CD" w14:textId="77777777" w:rsidR="005A28B8" w:rsidRDefault="005A28B8">
                      <w:pPr>
                        <w:pStyle w:val="Heading1"/>
                        <w:rPr>
                          <w:spacing w:val="160"/>
                        </w:rPr>
                      </w:pPr>
                      <w:r>
                        <w:rPr>
                          <w:spacing w:val="160"/>
                        </w:rPr>
                        <w:t>STONEHAM</w:t>
                      </w:r>
                    </w:p>
                    <w:p w14:paraId="61A248EF" w14:textId="77777777" w:rsidR="005A28B8" w:rsidRDefault="005A28B8">
                      <w:pPr>
                        <w:pStyle w:val="Heading1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Board of Health - Health Department</w:t>
                      </w:r>
                    </w:p>
                    <w:p w14:paraId="29D4D716" w14:textId="77777777" w:rsidR="005A28B8" w:rsidRDefault="005A28B8">
                      <w:pPr>
                        <w:jc w:val="center"/>
                        <w:rPr>
                          <w:sz w:val="16"/>
                        </w:rPr>
                      </w:pPr>
                      <w:smartTag w:uri="urn:schemas-microsoft-com:office:smarttags" w:element="address">
                        <w:smartTag w:uri="urn:schemas-microsoft-com:office:smarttags" w:element="Street">
                          <w:r>
                            <w:rPr>
                              <w:sz w:val="16"/>
                            </w:rPr>
                            <w:t>35 CENTRAL STREET</w:t>
                          </w:r>
                        </w:smartTag>
                      </w:smartTag>
                    </w:p>
                    <w:p w14:paraId="654C2DCC" w14:textId="77777777" w:rsidR="005A28B8" w:rsidRDefault="005A28B8">
                      <w:pPr>
                        <w:jc w:val="center"/>
                        <w:rPr>
                          <w:sz w:val="16"/>
                        </w:rPr>
                      </w:pPr>
                      <w:smartTag w:uri="urn:schemas-microsoft-com:office:smarttags" w:element="City">
                        <w:smartTag w:uri="urn:schemas-microsoft-com:office:smarttags" w:element="place">
                          <w:r>
                            <w:rPr>
                              <w:sz w:val="16"/>
                            </w:rPr>
                            <w:t>STONEHAM</w:t>
                          </w:r>
                        </w:smartTag>
                        <w:r>
                          <w:rPr>
                            <w:sz w:val="16"/>
                          </w:rPr>
                          <w:t xml:space="preserve">, </w:t>
                        </w:r>
                        <w:smartTag w:uri="urn:schemas-microsoft-com:office:smarttags" w:element="State">
                          <w:r>
                            <w:rPr>
                              <w:sz w:val="16"/>
                            </w:rPr>
                            <w:t>MA</w:t>
                          </w:r>
                        </w:smartTag>
                        <w:r>
                          <w:rPr>
                            <w:sz w:val="16"/>
                          </w:rPr>
                          <w:t xml:space="preserve">  </w:t>
                        </w:r>
                        <w:smartTag w:uri="urn:schemas-microsoft-com:office:smarttags" w:element="PostalCode">
                          <w:r>
                            <w:rPr>
                              <w:sz w:val="16"/>
                            </w:rPr>
                            <w:t>02180</w:t>
                          </w:r>
                        </w:smartTag>
                      </w:smartTag>
                    </w:p>
                    <w:p w14:paraId="3685DDE7" w14:textId="77777777" w:rsidR="005A28B8" w:rsidRDefault="005A28B8">
                      <w:pPr>
                        <w:jc w:val="center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 xml:space="preserve"> </w:t>
                      </w:r>
                    </w:p>
                    <w:p w14:paraId="489EA4E2" w14:textId="2FE4C26F" w:rsidR="005A28B8" w:rsidRDefault="00BA11A1">
                      <w:pPr>
                        <w:jc w:val="center"/>
                      </w:pPr>
                      <w:r>
                        <w:t xml:space="preserve">Phone #: </w:t>
                      </w:r>
                      <w:r w:rsidR="005A28B8" w:rsidRPr="007D2B8C">
                        <w:t>781-279-2621</w:t>
                      </w:r>
                    </w:p>
                    <w:p w14:paraId="6BD25942" w14:textId="21111CEC" w:rsidR="00BA11A1" w:rsidRPr="007D2B8C" w:rsidRDefault="00650AAA">
                      <w:pPr>
                        <w:jc w:val="center"/>
                      </w:pPr>
                      <w:r>
                        <w:t xml:space="preserve">Health Director - </w:t>
                      </w:r>
                      <w:r w:rsidR="00BA11A1">
                        <w:t>Anthony Chui, MPH</w:t>
                      </w:r>
                    </w:p>
                    <w:p w14:paraId="09285443" w14:textId="22BD3365" w:rsidR="005A28B8" w:rsidRPr="007D2B8C" w:rsidRDefault="005A28B8">
                      <w:pPr>
                        <w:jc w:val="center"/>
                      </w:pPr>
                    </w:p>
                    <w:p w14:paraId="6B353FDD" w14:textId="77777777" w:rsidR="005A28B8" w:rsidRDefault="005A28B8">
                      <w:pPr>
                        <w:jc w:val="center"/>
                        <w:rPr>
                          <w:sz w:val="12"/>
                        </w:rPr>
                      </w:pPr>
                    </w:p>
                    <w:p w14:paraId="74E003F5" w14:textId="77777777" w:rsidR="005A28B8" w:rsidRDefault="005A28B8">
                      <w:pPr>
                        <w:jc w:val="center"/>
                        <w:rPr>
                          <w:sz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460DB">
        <w:rPr>
          <w:noProof/>
        </w:rPr>
        <w:drawing>
          <wp:anchor distT="0" distB="0" distL="114300" distR="114300" simplePos="0" relativeHeight="251657216" behindDoc="0" locked="0" layoutInCell="1" allowOverlap="1" wp14:anchorId="3B78F593" wp14:editId="2A71DE46">
            <wp:simplePos x="0" y="0"/>
            <wp:positionH relativeFrom="page">
              <wp:posOffset>723900</wp:posOffset>
            </wp:positionH>
            <wp:positionV relativeFrom="paragraph">
              <wp:posOffset>247650</wp:posOffset>
            </wp:positionV>
            <wp:extent cx="2670175" cy="1298575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175" cy="1298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76C5" w:rsidRPr="00682DA3">
        <w:t xml:space="preserve"> </w:t>
      </w:r>
    </w:p>
    <w:p w14:paraId="54441C6A" w14:textId="77777777" w:rsidR="002E13D9" w:rsidRDefault="002E13D9" w:rsidP="00C40751">
      <w:pPr>
        <w:rPr>
          <w:sz w:val="36"/>
          <w:szCs w:val="36"/>
        </w:rPr>
      </w:pPr>
    </w:p>
    <w:p w14:paraId="39FFA773" w14:textId="77777777" w:rsidR="003D7FD5" w:rsidRDefault="003D7FD5" w:rsidP="00C40751">
      <w:pPr>
        <w:rPr>
          <w:sz w:val="24"/>
          <w:szCs w:val="24"/>
        </w:rPr>
      </w:pPr>
    </w:p>
    <w:p w14:paraId="09BD19A1" w14:textId="1C8B7389" w:rsidR="003D0CF5" w:rsidRPr="003D0CF5" w:rsidRDefault="003D0CF5" w:rsidP="003D0CF5">
      <w:pPr>
        <w:jc w:val="center"/>
        <w:rPr>
          <w:b/>
          <w:bCs/>
          <w:sz w:val="24"/>
          <w:szCs w:val="24"/>
        </w:rPr>
      </w:pPr>
      <w:r w:rsidRPr="003D0CF5">
        <w:rPr>
          <w:b/>
          <w:bCs/>
          <w:sz w:val="24"/>
          <w:szCs w:val="24"/>
        </w:rPr>
        <w:t>Memo</w:t>
      </w:r>
    </w:p>
    <w:p w14:paraId="129936AB" w14:textId="77777777" w:rsidR="003D0CF5" w:rsidRDefault="003D0CF5" w:rsidP="003D0CF5">
      <w:pPr>
        <w:rPr>
          <w:sz w:val="24"/>
          <w:szCs w:val="24"/>
        </w:rPr>
      </w:pPr>
    </w:p>
    <w:p w14:paraId="368CFB66" w14:textId="55E68E93" w:rsidR="003D0CF5" w:rsidRPr="003D0CF5" w:rsidRDefault="003D0CF5" w:rsidP="003D0CF5">
      <w:pPr>
        <w:rPr>
          <w:sz w:val="24"/>
          <w:szCs w:val="24"/>
        </w:rPr>
      </w:pPr>
      <w:r w:rsidRPr="003D0CF5">
        <w:rPr>
          <w:sz w:val="24"/>
          <w:szCs w:val="24"/>
        </w:rPr>
        <w:t xml:space="preserve">To: </w:t>
      </w:r>
      <w:r>
        <w:rPr>
          <w:sz w:val="24"/>
          <w:szCs w:val="24"/>
        </w:rPr>
        <w:tab/>
      </w:r>
      <w:r w:rsidR="00607B7E">
        <w:rPr>
          <w:sz w:val="24"/>
          <w:szCs w:val="24"/>
        </w:rPr>
        <w:tab/>
      </w:r>
      <w:r w:rsidRPr="003D0CF5">
        <w:rPr>
          <w:sz w:val="24"/>
          <w:szCs w:val="24"/>
        </w:rPr>
        <w:t xml:space="preserve">Stoneham Selectboard  </w:t>
      </w:r>
    </w:p>
    <w:p w14:paraId="59953D96" w14:textId="054F1A94" w:rsidR="003D0CF5" w:rsidRPr="003D0CF5" w:rsidRDefault="003D0CF5" w:rsidP="003D0CF5">
      <w:pPr>
        <w:rPr>
          <w:sz w:val="24"/>
          <w:szCs w:val="24"/>
        </w:rPr>
      </w:pPr>
      <w:r w:rsidRPr="003D0CF5">
        <w:rPr>
          <w:sz w:val="24"/>
          <w:szCs w:val="24"/>
        </w:rPr>
        <w:t xml:space="preserve">From: </w:t>
      </w:r>
      <w:r>
        <w:rPr>
          <w:sz w:val="24"/>
          <w:szCs w:val="24"/>
        </w:rPr>
        <w:tab/>
      </w:r>
      <w:r w:rsidR="00607B7E">
        <w:rPr>
          <w:sz w:val="24"/>
          <w:szCs w:val="24"/>
        </w:rPr>
        <w:tab/>
      </w:r>
      <w:r>
        <w:rPr>
          <w:sz w:val="24"/>
          <w:szCs w:val="24"/>
        </w:rPr>
        <w:t>Anthony Chui</w:t>
      </w:r>
      <w:r w:rsidRPr="003D0CF5">
        <w:rPr>
          <w:sz w:val="24"/>
          <w:szCs w:val="24"/>
        </w:rPr>
        <w:t xml:space="preserve">, Health Director  </w:t>
      </w:r>
    </w:p>
    <w:p w14:paraId="4D6892E9" w14:textId="46BB4ED2" w:rsidR="003D0CF5" w:rsidRPr="003D0CF5" w:rsidRDefault="003D0CF5" w:rsidP="003D0CF5">
      <w:pPr>
        <w:rPr>
          <w:sz w:val="24"/>
          <w:szCs w:val="24"/>
        </w:rPr>
      </w:pPr>
      <w:r w:rsidRPr="003D0CF5">
        <w:rPr>
          <w:sz w:val="24"/>
          <w:szCs w:val="24"/>
        </w:rPr>
        <w:t xml:space="preserve">Date: </w:t>
      </w:r>
      <w:r>
        <w:rPr>
          <w:sz w:val="24"/>
          <w:szCs w:val="24"/>
        </w:rPr>
        <w:tab/>
      </w:r>
      <w:r w:rsidR="00607B7E">
        <w:rPr>
          <w:sz w:val="24"/>
          <w:szCs w:val="24"/>
        </w:rPr>
        <w:tab/>
        <w:t>December 3</w:t>
      </w:r>
      <w:r w:rsidR="00607B7E" w:rsidRPr="00607B7E">
        <w:rPr>
          <w:sz w:val="24"/>
          <w:szCs w:val="24"/>
          <w:vertAlign w:val="superscript"/>
        </w:rPr>
        <w:t>rd</w:t>
      </w:r>
      <w:r w:rsidR="00607B7E">
        <w:rPr>
          <w:sz w:val="24"/>
          <w:szCs w:val="24"/>
        </w:rPr>
        <w:t>, 2024</w:t>
      </w:r>
    </w:p>
    <w:p w14:paraId="3FD8D24E" w14:textId="1ACBAAD4" w:rsidR="003D0CF5" w:rsidRPr="003D0CF5" w:rsidRDefault="003D0CF5" w:rsidP="003D0CF5">
      <w:pPr>
        <w:rPr>
          <w:sz w:val="24"/>
          <w:szCs w:val="24"/>
        </w:rPr>
      </w:pPr>
      <w:r w:rsidRPr="003D0CF5">
        <w:rPr>
          <w:sz w:val="24"/>
          <w:szCs w:val="24"/>
        </w:rPr>
        <w:t xml:space="preserve">Subject: </w:t>
      </w:r>
      <w:r w:rsidR="00607B7E">
        <w:rPr>
          <w:sz w:val="24"/>
          <w:szCs w:val="24"/>
        </w:rPr>
        <w:tab/>
      </w:r>
      <w:r w:rsidRPr="003D0CF5">
        <w:rPr>
          <w:sz w:val="24"/>
          <w:szCs w:val="24"/>
        </w:rPr>
        <w:t xml:space="preserve">Request for $50,000 Allocation to Establish an Emergency Fund  </w:t>
      </w:r>
    </w:p>
    <w:p w14:paraId="7C08D61F" w14:textId="77777777" w:rsidR="003D0CF5" w:rsidRPr="003D0CF5" w:rsidRDefault="003D0CF5" w:rsidP="003D0CF5">
      <w:pPr>
        <w:rPr>
          <w:sz w:val="24"/>
          <w:szCs w:val="24"/>
        </w:rPr>
      </w:pPr>
    </w:p>
    <w:p w14:paraId="7A0B50A7" w14:textId="77777777" w:rsidR="003D0CF5" w:rsidRPr="003D0CF5" w:rsidRDefault="003D0CF5" w:rsidP="003D0CF5">
      <w:pPr>
        <w:rPr>
          <w:sz w:val="24"/>
          <w:szCs w:val="24"/>
        </w:rPr>
      </w:pPr>
      <w:r w:rsidRPr="003D0CF5">
        <w:rPr>
          <w:sz w:val="24"/>
          <w:szCs w:val="24"/>
        </w:rPr>
        <w:t xml:space="preserve">Dear Members of the Stoneham Selectboard,  </w:t>
      </w:r>
    </w:p>
    <w:p w14:paraId="1F221E5E" w14:textId="77777777" w:rsidR="003D0CF5" w:rsidRPr="003D0CF5" w:rsidRDefault="003D0CF5" w:rsidP="003D0CF5">
      <w:pPr>
        <w:rPr>
          <w:sz w:val="24"/>
          <w:szCs w:val="24"/>
        </w:rPr>
      </w:pPr>
    </w:p>
    <w:p w14:paraId="7AF3ADD3" w14:textId="35BDDE83" w:rsidR="003D0CF5" w:rsidRPr="003D0CF5" w:rsidRDefault="003D0CF5" w:rsidP="003D0CF5">
      <w:pPr>
        <w:rPr>
          <w:sz w:val="24"/>
          <w:szCs w:val="24"/>
        </w:rPr>
      </w:pPr>
      <w:r w:rsidRPr="003D0CF5">
        <w:rPr>
          <w:sz w:val="24"/>
          <w:szCs w:val="24"/>
        </w:rPr>
        <w:t xml:space="preserve">I am writing to request an allocation of $50,000 from the Town's free cash reserves to establish an emergency fund within a revolving account. This fund would serve as a resource to support our residents during times of need, such as natural disasters, fires, floods, or other unforeseen emergencies.  </w:t>
      </w:r>
    </w:p>
    <w:p w14:paraId="716061E6" w14:textId="77777777" w:rsidR="003D0CF5" w:rsidRPr="003D0CF5" w:rsidRDefault="003D0CF5" w:rsidP="003D0CF5">
      <w:pPr>
        <w:rPr>
          <w:sz w:val="24"/>
          <w:szCs w:val="24"/>
        </w:rPr>
      </w:pPr>
    </w:p>
    <w:p w14:paraId="1998A447" w14:textId="36614908" w:rsidR="003D0CF5" w:rsidRPr="00607B7E" w:rsidRDefault="003D0CF5" w:rsidP="003D0CF5">
      <w:pPr>
        <w:rPr>
          <w:b/>
          <w:bCs/>
          <w:sz w:val="24"/>
          <w:szCs w:val="24"/>
        </w:rPr>
      </w:pPr>
      <w:r w:rsidRPr="00607B7E">
        <w:rPr>
          <w:b/>
          <w:bCs/>
          <w:sz w:val="24"/>
          <w:szCs w:val="24"/>
        </w:rPr>
        <w:t>Proposed Fund Structure and Use</w:t>
      </w:r>
    </w:p>
    <w:p w14:paraId="4BC59920" w14:textId="77777777" w:rsidR="00607B7E" w:rsidRDefault="00607B7E" w:rsidP="003D0CF5">
      <w:pPr>
        <w:rPr>
          <w:sz w:val="24"/>
          <w:szCs w:val="24"/>
        </w:rPr>
      </w:pPr>
    </w:p>
    <w:p w14:paraId="0FE2E4AE" w14:textId="65C084E1" w:rsidR="003D0CF5" w:rsidRPr="003D0CF5" w:rsidRDefault="003D0CF5" w:rsidP="003D0CF5">
      <w:pPr>
        <w:rPr>
          <w:sz w:val="24"/>
          <w:szCs w:val="24"/>
        </w:rPr>
      </w:pPr>
      <w:r w:rsidRPr="003D0CF5">
        <w:rPr>
          <w:sz w:val="24"/>
          <w:szCs w:val="24"/>
        </w:rPr>
        <w:t xml:space="preserve">The emergency fund would be overseen by a committee consisting of the Town Administrator, Health Director, Fire Chief, and Emergency Management Department. </w:t>
      </w:r>
      <w:r w:rsidR="00F1181E" w:rsidRPr="00F1181E">
        <w:rPr>
          <w:sz w:val="24"/>
          <w:szCs w:val="24"/>
        </w:rPr>
        <w:t>This committee would ensure the appropriate and timely use of the fund through a formal submission and review process.</w:t>
      </w:r>
      <w:r w:rsidR="00F1181E">
        <w:rPr>
          <w:sz w:val="24"/>
          <w:szCs w:val="24"/>
        </w:rPr>
        <w:t xml:space="preserve"> </w:t>
      </w:r>
      <w:r w:rsidRPr="003D0CF5">
        <w:rPr>
          <w:sz w:val="24"/>
          <w:szCs w:val="24"/>
        </w:rPr>
        <w:t xml:space="preserve">Examples of fund use include:  </w:t>
      </w:r>
    </w:p>
    <w:p w14:paraId="0E6B931F" w14:textId="77777777" w:rsidR="003D0CF5" w:rsidRPr="003D0CF5" w:rsidRDefault="003D0CF5" w:rsidP="003D0CF5">
      <w:pPr>
        <w:rPr>
          <w:sz w:val="24"/>
          <w:szCs w:val="24"/>
        </w:rPr>
      </w:pPr>
    </w:p>
    <w:p w14:paraId="4FF7D0AC" w14:textId="7084763C" w:rsidR="003D0CF5" w:rsidRPr="00607B7E" w:rsidRDefault="003D0CF5" w:rsidP="00607B7E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3020A3">
        <w:rPr>
          <w:b/>
          <w:bCs/>
          <w:sz w:val="24"/>
          <w:szCs w:val="24"/>
        </w:rPr>
        <w:t>Temporary Housing:</w:t>
      </w:r>
      <w:r w:rsidRPr="00607B7E">
        <w:rPr>
          <w:sz w:val="24"/>
          <w:szCs w:val="24"/>
        </w:rPr>
        <w:t xml:space="preserve"> </w:t>
      </w:r>
      <w:r w:rsidR="003020A3">
        <w:rPr>
          <w:sz w:val="24"/>
          <w:szCs w:val="24"/>
        </w:rPr>
        <w:tab/>
      </w:r>
      <w:r w:rsidRPr="00607B7E">
        <w:rPr>
          <w:sz w:val="24"/>
          <w:szCs w:val="24"/>
        </w:rPr>
        <w:t xml:space="preserve">Assisting displaced residents.  </w:t>
      </w:r>
    </w:p>
    <w:p w14:paraId="710D2A1A" w14:textId="624A2444" w:rsidR="003D0CF5" w:rsidRPr="00607B7E" w:rsidRDefault="003D0CF5" w:rsidP="00607B7E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3020A3">
        <w:rPr>
          <w:b/>
          <w:bCs/>
          <w:sz w:val="24"/>
          <w:szCs w:val="24"/>
        </w:rPr>
        <w:t>Transportation:</w:t>
      </w:r>
      <w:r w:rsidRPr="00607B7E">
        <w:rPr>
          <w:sz w:val="24"/>
          <w:szCs w:val="24"/>
        </w:rPr>
        <w:t xml:space="preserve"> </w:t>
      </w:r>
      <w:r w:rsidR="003020A3">
        <w:rPr>
          <w:sz w:val="24"/>
          <w:szCs w:val="24"/>
        </w:rPr>
        <w:tab/>
      </w:r>
      <w:r w:rsidR="003020A3">
        <w:rPr>
          <w:sz w:val="24"/>
          <w:szCs w:val="24"/>
        </w:rPr>
        <w:tab/>
      </w:r>
      <w:r w:rsidRPr="00607B7E">
        <w:rPr>
          <w:sz w:val="24"/>
          <w:szCs w:val="24"/>
        </w:rPr>
        <w:t xml:space="preserve">Providing critical travel support during emergencies.  </w:t>
      </w:r>
    </w:p>
    <w:p w14:paraId="21151C8F" w14:textId="25758D43" w:rsidR="003D0CF5" w:rsidRPr="00607B7E" w:rsidRDefault="003D0CF5" w:rsidP="00607B7E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3020A3">
        <w:rPr>
          <w:b/>
          <w:bCs/>
          <w:sz w:val="24"/>
          <w:szCs w:val="24"/>
        </w:rPr>
        <w:t>Essential Needs:</w:t>
      </w:r>
      <w:r w:rsidRPr="00607B7E">
        <w:rPr>
          <w:sz w:val="24"/>
          <w:szCs w:val="24"/>
        </w:rPr>
        <w:t xml:space="preserve"> </w:t>
      </w:r>
      <w:r w:rsidR="003020A3">
        <w:rPr>
          <w:sz w:val="24"/>
          <w:szCs w:val="24"/>
        </w:rPr>
        <w:tab/>
      </w:r>
      <w:r w:rsidR="003020A3">
        <w:rPr>
          <w:sz w:val="24"/>
          <w:szCs w:val="24"/>
        </w:rPr>
        <w:tab/>
      </w:r>
      <w:r w:rsidRPr="00607B7E">
        <w:rPr>
          <w:sz w:val="24"/>
          <w:szCs w:val="24"/>
        </w:rPr>
        <w:t xml:space="preserve">Supplying food, clothing, and medical necessities.  </w:t>
      </w:r>
    </w:p>
    <w:p w14:paraId="41F57031" w14:textId="3B7E3C5E" w:rsidR="003D0CF5" w:rsidRPr="00607B7E" w:rsidRDefault="003D0CF5" w:rsidP="00607B7E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3020A3">
        <w:rPr>
          <w:b/>
          <w:bCs/>
          <w:sz w:val="24"/>
          <w:szCs w:val="24"/>
        </w:rPr>
        <w:t>Other Resources:</w:t>
      </w:r>
      <w:r w:rsidRPr="00607B7E">
        <w:rPr>
          <w:sz w:val="24"/>
          <w:szCs w:val="24"/>
        </w:rPr>
        <w:t xml:space="preserve"> </w:t>
      </w:r>
      <w:r w:rsidR="003020A3">
        <w:rPr>
          <w:sz w:val="24"/>
          <w:szCs w:val="24"/>
        </w:rPr>
        <w:tab/>
      </w:r>
      <w:r w:rsidRPr="00607B7E">
        <w:rPr>
          <w:sz w:val="24"/>
          <w:szCs w:val="24"/>
        </w:rPr>
        <w:t xml:space="preserve">Addressing unique circumstances that arise during crises.  </w:t>
      </w:r>
    </w:p>
    <w:p w14:paraId="7FDDE442" w14:textId="77777777" w:rsidR="003D0CF5" w:rsidRPr="003D0CF5" w:rsidRDefault="003D0CF5" w:rsidP="003D0CF5">
      <w:pPr>
        <w:rPr>
          <w:sz w:val="24"/>
          <w:szCs w:val="24"/>
        </w:rPr>
      </w:pPr>
    </w:p>
    <w:p w14:paraId="7E8ABDB8" w14:textId="4D484989" w:rsidR="003D0CF5" w:rsidRPr="0074035A" w:rsidRDefault="003D0CF5" w:rsidP="003D0CF5">
      <w:pPr>
        <w:rPr>
          <w:b/>
          <w:bCs/>
          <w:sz w:val="24"/>
          <w:szCs w:val="24"/>
        </w:rPr>
      </w:pPr>
      <w:r w:rsidRPr="0074035A">
        <w:rPr>
          <w:b/>
          <w:bCs/>
          <w:sz w:val="24"/>
          <w:szCs w:val="24"/>
        </w:rPr>
        <w:t xml:space="preserve">Support for Vulnerable Residents  </w:t>
      </w:r>
    </w:p>
    <w:p w14:paraId="565B653E" w14:textId="77777777" w:rsidR="0074035A" w:rsidRDefault="0074035A" w:rsidP="003D0CF5">
      <w:pPr>
        <w:rPr>
          <w:sz w:val="24"/>
          <w:szCs w:val="24"/>
        </w:rPr>
      </w:pPr>
    </w:p>
    <w:p w14:paraId="2B9D44E4" w14:textId="471CC8A0" w:rsidR="003D0CF5" w:rsidRPr="003D0CF5" w:rsidRDefault="003D0CF5" w:rsidP="003D0CF5">
      <w:pPr>
        <w:rPr>
          <w:sz w:val="24"/>
          <w:szCs w:val="24"/>
        </w:rPr>
      </w:pPr>
      <w:r w:rsidRPr="003D0CF5">
        <w:rPr>
          <w:sz w:val="24"/>
          <w:szCs w:val="24"/>
        </w:rPr>
        <w:t>With the recent addition of a Social Services Coordinator position, we are in a</w:t>
      </w:r>
      <w:r w:rsidR="002B7CC4">
        <w:rPr>
          <w:sz w:val="24"/>
          <w:szCs w:val="24"/>
        </w:rPr>
        <w:t xml:space="preserve"> strong </w:t>
      </w:r>
      <w:r w:rsidRPr="003D0CF5">
        <w:rPr>
          <w:sz w:val="24"/>
          <w:szCs w:val="24"/>
        </w:rPr>
        <w:t>position to identify and connect vulnerable residents to necessary resources. This emergency fund would complement these efforts by providing immediate financial support when other resources are unavailable or delayed.</w:t>
      </w:r>
    </w:p>
    <w:p w14:paraId="4B689AD8" w14:textId="77777777" w:rsidR="003D0CF5" w:rsidRPr="003D0CF5" w:rsidRDefault="003D0CF5" w:rsidP="003D0CF5">
      <w:pPr>
        <w:rPr>
          <w:sz w:val="24"/>
          <w:szCs w:val="24"/>
        </w:rPr>
      </w:pPr>
    </w:p>
    <w:p w14:paraId="07093D45" w14:textId="6F5EC8AD" w:rsidR="003D0CF5" w:rsidRPr="0074035A" w:rsidRDefault="003D0CF5" w:rsidP="003D0CF5">
      <w:pPr>
        <w:rPr>
          <w:b/>
          <w:bCs/>
          <w:sz w:val="24"/>
          <w:szCs w:val="24"/>
        </w:rPr>
      </w:pPr>
      <w:r w:rsidRPr="0074035A">
        <w:rPr>
          <w:b/>
          <w:bCs/>
          <w:sz w:val="24"/>
          <w:szCs w:val="24"/>
        </w:rPr>
        <w:t xml:space="preserve">Rationale for Funding  </w:t>
      </w:r>
    </w:p>
    <w:p w14:paraId="5D7AE656" w14:textId="77777777" w:rsidR="0074035A" w:rsidRDefault="0074035A" w:rsidP="003D0CF5">
      <w:pPr>
        <w:rPr>
          <w:sz w:val="24"/>
          <w:szCs w:val="24"/>
        </w:rPr>
      </w:pPr>
    </w:p>
    <w:p w14:paraId="088029A8" w14:textId="3ACC93EC" w:rsidR="003D0CF5" w:rsidRPr="003D0CF5" w:rsidRDefault="003D0CF5" w:rsidP="003D0CF5">
      <w:pPr>
        <w:rPr>
          <w:sz w:val="24"/>
          <w:szCs w:val="24"/>
        </w:rPr>
      </w:pPr>
      <w:r w:rsidRPr="003D0CF5">
        <w:rPr>
          <w:sz w:val="24"/>
          <w:szCs w:val="24"/>
        </w:rPr>
        <w:t>An emergency fund would enhance Stoneham’s ability to respond swiftly and effectively during crises, reducing the long-term impacts on residents. The proposed $50,000 allocation represents a prudent investment in the safety and well-being of our community, ensuring we are better prepared to address unexpected challenges.</w:t>
      </w:r>
    </w:p>
    <w:p w14:paraId="37CABE3D" w14:textId="77777777" w:rsidR="003D0CF5" w:rsidRPr="003D0CF5" w:rsidRDefault="003D0CF5" w:rsidP="003D0CF5">
      <w:pPr>
        <w:rPr>
          <w:sz w:val="24"/>
          <w:szCs w:val="24"/>
        </w:rPr>
      </w:pPr>
    </w:p>
    <w:p w14:paraId="77F10A71" w14:textId="03450719" w:rsidR="003D0CF5" w:rsidRPr="003D0CF5" w:rsidRDefault="003D0CF5" w:rsidP="003D0CF5">
      <w:pPr>
        <w:rPr>
          <w:sz w:val="24"/>
          <w:szCs w:val="24"/>
        </w:rPr>
      </w:pPr>
      <w:r w:rsidRPr="003D0CF5">
        <w:rPr>
          <w:sz w:val="24"/>
          <w:szCs w:val="24"/>
        </w:rPr>
        <w:t>I kindly request your consideration of this proposal and look forward to discussing it further. Thank you for your continued commitment to the well-being of Stoneham’s residents.</w:t>
      </w:r>
    </w:p>
    <w:p w14:paraId="752A7A8C" w14:textId="77777777" w:rsidR="003D0CF5" w:rsidRPr="003D0CF5" w:rsidRDefault="003D0CF5" w:rsidP="003D0CF5">
      <w:pPr>
        <w:rPr>
          <w:sz w:val="24"/>
          <w:szCs w:val="24"/>
        </w:rPr>
      </w:pPr>
    </w:p>
    <w:p w14:paraId="79AC4378" w14:textId="1F5FBFE8" w:rsidR="003D0CF5" w:rsidRPr="003D0CF5" w:rsidRDefault="003D0CF5" w:rsidP="003D0CF5">
      <w:pPr>
        <w:rPr>
          <w:sz w:val="24"/>
          <w:szCs w:val="24"/>
        </w:rPr>
      </w:pPr>
      <w:r w:rsidRPr="003D0CF5">
        <w:rPr>
          <w:sz w:val="24"/>
          <w:szCs w:val="24"/>
        </w:rPr>
        <w:t>Sincerely,</w:t>
      </w:r>
    </w:p>
    <w:p w14:paraId="46719115" w14:textId="77777777" w:rsidR="00050C18" w:rsidRPr="00FF1F62" w:rsidRDefault="00050C18" w:rsidP="00050C18">
      <w:pPr>
        <w:rPr>
          <w:sz w:val="24"/>
          <w:szCs w:val="24"/>
        </w:rPr>
      </w:pPr>
    </w:p>
    <w:p w14:paraId="0DD7AA73" w14:textId="77777777" w:rsidR="00050C18" w:rsidRPr="00FF1F62" w:rsidRDefault="00050C18" w:rsidP="00050C18">
      <w:pPr>
        <w:rPr>
          <w:sz w:val="24"/>
          <w:szCs w:val="24"/>
        </w:rPr>
      </w:pPr>
      <w:r w:rsidRPr="00FF1F62">
        <w:rPr>
          <w:rFonts w:ascii="Palatino Linotype" w:hAnsi="Palatino Linotype"/>
          <w:noProof/>
          <w:sz w:val="18"/>
          <w:szCs w:val="22"/>
        </w:rPr>
        <w:drawing>
          <wp:inline distT="0" distB="0" distL="0" distR="0" wp14:anchorId="012C1BCC" wp14:editId="331783CB">
            <wp:extent cx="1485900" cy="479576"/>
            <wp:effectExtent l="0" t="0" r="0" b="0"/>
            <wp:docPr id="1956288506" name="Picture 1" descr="A picture containing hang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288506" name="Picture 1" descr="A picture containing hanger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123" cy="48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2ACC2" w14:textId="77777777" w:rsidR="00050C18" w:rsidRPr="00FF1F62" w:rsidRDefault="00050C18" w:rsidP="00050C18">
      <w:pPr>
        <w:rPr>
          <w:sz w:val="24"/>
          <w:szCs w:val="24"/>
        </w:rPr>
      </w:pPr>
    </w:p>
    <w:p w14:paraId="529A640B" w14:textId="77777777" w:rsidR="00050C18" w:rsidRPr="00FF1F62" w:rsidRDefault="00050C18" w:rsidP="00050C18">
      <w:pPr>
        <w:rPr>
          <w:sz w:val="24"/>
          <w:szCs w:val="24"/>
        </w:rPr>
      </w:pPr>
      <w:r w:rsidRPr="00FF1F62">
        <w:rPr>
          <w:sz w:val="24"/>
          <w:szCs w:val="24"/>
        </w:rPr>
        <w:t>Anthony Chui</w:t>
      </w:r>
    </w:p>
    <w:p w14:paraId="07FCE479" w14:textId="77777777" w:rsidR="00050C18" w:rsidRPr="00FF1F62" w:rsidRDefault="00050C18" w:rsidP="00050C18">
      <w:pPr>
        <w:rPr>
          <w:sz w:val="24"/>
          <w:szCs w:val="24"/>
        </w:rPr>
      </w:pPr>
      <w:r w:rsidRPr="00FF1F62">
        <w:rPr>
          <w:sz w:val="24"/>
          <w:szCs w:val="24"/>
        </w:rPr>
        <w:t>Regional Health and Human Services Director</w:t>
      </w:r>
    </w:p>
    <w:p w14:paraId="0BD5ADB5" w14:textId="3E6B4EE1" w:rsidR="00050C18" w:rsidRPr="00FF1F62" w:rsidRDefault="003020A3" w:rsidP="00050C18">
      <w:pPr>
        <w:rPr>
          <w:sz w:val="24"/>
          <w:szCs w:val="24"/>
        </w:rPr>
      </w:pPr>
      <w:hyperlink r:id="rId10" w:history="1">
        <w:r w:rsidRPr="00010A2B">
          <w:rPr>
            <w:rStyle w:val="Hyperlink"/>
            <w:sz w:val="24"/>
            <w:szCs w:val="24"/>
          </w:rPr>
          <w:t>achui@stoneham-ma.</w:t>
        </w:r>
      </w:hyperlink>
      <w:r w:rsidR="00B335D3">
        <w:rPr>
          <w:rStyle w:val="Hyperlink"/>
          <w:sz w:val="24"/>
          <w:szCs w:val="24"/>
        </w:rPr>
        <w:t>gov</w:t>
      </w:r>
      <w:r w:rsidR="00050C18" w:rsidRPr="00FF1F62">
        <w:rPr>
          <w:sz w:val="24"/>
          <w:szCs w:val="24"/>
        </w:rPr>
        <w:t xml:space="preserve"> </w:t>
      </w:r>
    </w:p>
    <w:p w14:paraId="1F75B1A0" w14:textId="77777777" w:rsidR="00050C18" w:rsidRPr="00FF1F62" w:rsidRDefault="00050C18" w:rsidP="00050C18">
      <w:pPr>
        <w:rPr>
          <w:sz w:val="24"/>
          <w:szCs w:val="24"/>
        </w:rPr>
      </w:pPr>
      <w:r w:rsidRPr="00FF1F62">
        <w:rPr>
          <w:sz w:val="24"/>
          <w:szCs w:val="24"/>
        </w:rPr>
        <w:t>(781) 979-4130</w:t>
      </w:r>
    </w:p>
    <w:p w14:paraId="4C40942B" w14:textId="77777777" w:rsidR="00050C18" w:rsidRPr="003D7FD5" w:rsidRDefault="00050C18" w:rsidP="00C40751">
      <w:pPr>
        <w:rPr>
          <w:sz w:val="24"/>
          <w:szCs w:val="24"/>
        </w:rPr>
      </w:pPr>
    </w:p>
    <w:sectPr w:rsidR="00050C18" w:rsidRPr="003D7FD5" w:rsidSect="00F86E6F">
      <w:footerReference w:type="default" r:id="rId11"/>
      <w:type w:val="continuous"/>
      <w:pgSz w:w="12242" w:h="15842"/>
      <w:pgMar w:top="720" w:right="1442" w:bottom="720" w:left="108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6E9A0F" w14:textId="77777777" w:rsidR="00507876" w:rsidRDefault="00507876">
      <w:r>
        <w:separator/>
      </w:r>
    </w:p>
  </w:endnote>
  <w:endnote w:type="continuationSeparator" w:id="0">
    <w:p w14:paraId="6687D3E5" w14:textId="77777777" w:rsidR="00507876" w:rsidRDefault="00507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5031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79D4D5" w14:textId="77777777" w:rsidR="005A28B8" w:rsidRDefault="005A28B8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618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1E6D164" w14:textId="77777777" w:rsidR="005A28B8" w:rsidRDefault="005A28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1F378D" w14:textId="77777777" w:rsidR="00507876" w:rsidRDefault="00507876">
      <w:r>
        <w:separator/>
      </w:r>
    </w:p>
  </w:footnote>
  <w:footnote w:type="continuationSeparator" w:id="0">
    <w:p w14:paraId="29203402" w14:textId="77777777" w:rsidR="00507876" w:rsidRDefault="005078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A23E893C"/>
    <w:multiLevelType w:val="hybridMultilevel"/>
    <w:tmpl w:val="34F2BF41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F2347D0"/>
    <w:multiLevelType w:val="hybridMultilevel"/>
    <w:tmpl w:val="EF35337C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0927542"/>
    <w:multiLevelType w:val="hybridMultilevel"/>
    <w:tmpl w:val="7640E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B80BA"/>
    <w:multiLevelType w:val="hybridMultilevel"/>
    <w:tmpl w:val="9E881064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3FCE153A"/>
    <w:multiLevelType w:val="hybridMultilevel"/>
    <w:tmpl w:val="9C366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0D1965"/>
    <w:multiLevelType w:val="hybridMultilevel"/>
    <w:tmpl w:val="BD108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792ABD"/>
    <w:multiLevelType w:val="hybridMultilevel"/>
    <w:tmpl w:val="6360AFE2"/>
    <w:lvl w:ilvl="0" w:tplc="5BD8FB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E662B"/>
    <w:multiLevelType w:val="hybridMultilevel"/>
    <w:tmpl w:val="1A84A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103517"/>
    <w:multiLevelType w:val="hybridMultilevel"/>
    <w:tmpl w:val="9CCCC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5A0031"/>
    <w:multiLevelType w:val="hybridMultilevel"/>
    <w:tmpl w:val="43E2AECA"/>
    <w:lvl w:ilvl="0" w:tplc="0409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62143E62"/>
    <w:multiLevelType w:val="hybridMultilevel"/>
    <w:tmpl w:val="3F936BB6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696D55F6"/>
    <w:multiLevelType w:val="hybridMultilevel"/>
    <w:tmpl w:val="1E6A1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7557D2"/>
    <w:multiLevelType w:val="hybridMultilevel"/>
    <w:tmpl w:val="78C0C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876C76"/>
    <w:multiLevelType w:val="hybridMultilevel"/>
    <w:tmpl w:val="849CE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BC62D6"/>
    <w:multiLevelType w:val="hybridMultilevel"/>
    <w:tmpl w:val="66AE9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FA2D7F"/>
    <w:multiLevelType w:val="hybridMultilevel"/>
    <w:tmpl w:val="C114C396"/>
    <w:lvl w:ilvl="0" w:tplc="4F5602E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59577761">
    <w:abstractNumId w:val="7"/>
  </w:num>
  <w:num w:numId="2" w16cid:durableId="1754349255">
    <w:abstractNumId w:val="11"/>
  </w:num>
  <w:num w:numId="3" w16cid:durableId="2087680612">
    <w:abstractNumId w:val="12"/>
  </w:num>
  <w:num w:numId="4" w16cid:durableId="1717192525">
    <w:abstractNumId w:val="13"/>
  </w:num>
  <w:num w:numId="5" w16cid:durableId="2015329597">
    <w:abstractNumId w:val="8"/>
  </w:num>
  <w:num w:numId="6" w16cid:durableId="1590775051">
    <w:abstractNumId w:val="9"/>
  </w:num>
  <w:num w:numId="7" w16cid:durableId="1658722229">
    <w:abstractNumId w:val="4"/>
  </w:num>
  <w:num w:numId="8" w16cid:durableId="1232429873">
    <w:abstractNumId w:val="14"/>
  </w:num>
  <w:num w:numId="9" w16cid:durableId="1482967716">
    <w:abstractNumId w:val="2"/>
  </w:num>
  <w:num w:numId="10" w16cid:durableId="2095399271">
    <w:abstractNumId w:val="3"/>
  </w:num>
  <w:num w:numId="11" w16cid:durableId="1854764601">
    <w:abstractNumId w:val="10"/>
  </w:num>
  <w:num w:numId="12" w16cid:durableId="2026983257">
    <w:abstractNumId w:val="0"/>
  </w:num>
  <w:num w:numId="13" w16cid:durableId="1201943547">
    <w:abstractNumId w:val="1"/>
  </w:num>
  <w:num w:numId="14" w16cid:durableId="2114281130">
    <w:abstractNumId w:val="6"/>
  </w:num>
  <w:num w:numId="15" w16cid:durableId="678655639">
    <w:abstractNumId w:val="5"/>
  </w:num>
  <w:num w:numId="16" w16cid:durableId="567494154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4A4"/>
    <w:rsid w:val="000029B3"/>
    <w:rsid w:val="00005F7D"/>
    <w:rsid w:val="00007BF4"/>
    <w:rsid w:val="00011292"/>
    <w:rsid w:val="00011D95"/>
    <w:rsid w:val="000127C9"/>
    <w:rsid w:val="000129A4"/>
    <w:rsid w:val="00013C27"/>
    <w:rsid w:val="000140CE"/>
    <w:rsid w:val="00014575"/>
    <w:rsid w:val="00015B7D"/>
    <w:rsid w:val="00022302"/>
    <w:rsid w:val="0002299D"/>
    <w:rsid w:val="00023259"/>
    <w:rsid w:val="00023781"/>
    <w:rsid w:val="00026AD7"/>
    <w:rsid w:val="00032FB7"/>
    <w:rsid w:val="000334C3"/>
    <w:rsid w:val="000339E1"/>
    <w:rsid w:val="000351D2"/>
    <w:rsid w:val="000419C3"/>
    <w:rsid w:val="00041F32"/>
    <w:rsid w:val="00044543"/>
    <w:rsid w:val="00046C03"/>
    <w:rsid w:val="00050C18"/>
    <w:rsid w:val="000528EE"/>
    <w:rsid w:val="00053FFE"/>
    <w:rsid w:val="000557A3"/>
    <w:rsid w:val="00056BA6"/>
    <w:rsid w:val="00057163"/>
    <w:rsid w:val="0006479B"/>
    <w:rsid w:val="00064966"/>
    <w:rsid w:val="0006767B"/>
    <w:rsid w:val="00067E6D"/>
    <w:rsid w:val="00070F51"/>
    <w:rsid w:val="00073627"/>
    <w:rsid w:val="0007626B"/>
    <w:rsid w:val="000852D6"/>
    <w:rsid w:val="00086B7E"/>
    <w:rsid w:val="00087BBD"/>
    <w:rsid w:val="00090CCA"/>
    <w:rsid w:val="00092810"/>
    <w:rsid w:val="00094048"/>
    <w:rsid w:val="000943BE"/>
    <w:rsid w:val="00095E8E"/>
    <w:rsid w:val="000A1D28"/>
    <w:rsid w:val="000A3E4B"/>
    <w:rsid w:val="000A6D93"/>
    <w:rsid w:val="000A7D44"/>
    <w:rsid w:val="000B2EA3"/>
    <w:rsid w:val="000B31E3"/>
    <w:rsid w:val="000B56D8"/>
    <w:rsid w:val="000C3523"/>
    <w:rsid w:val="000D0D0E"/>
    <w:rsid w:val="000D2F5C"/>
    <w:rsid w:val="000D5E14"/>
    <w:rsid w:val="000E1CFA"/>
    <w:rsid w:val="000E1FA8"/>
    <w:rsid w:val="000E3662"/>
    <w:rsid w:val="000E4C53"/>
    <w:rsid w:val="000F0162"/>
    <w:rsid w:val="000F3A23"/>
    <w:rsid w:val="000F3B4D"/>
    <w:rsid w:val="000F5DE2"/>
    <w:rsid w:val="000F7476"/>
    <w:rsid w:val="001013CE"/>
    <w:rsid w:val="001045BC"/>
    <w:rsid w:val="00110EDA"/>
    <w:rsid w:val="0011131D"/>
    <w:rsid w:val="0011667E"/>
    <w:rsid w:val="00121060"/>
    <w:rsid w:val="00121CA0"/>
    <w:rsid w:val="00124DAA"/>
    <w:rsid w:val="001255EC"/>
    <w:rsid w:val="00125CE5"/>
    <w:rsid w:val="0012662C"/>
    <w:rsid w:val="00141357"/>
    <w:rsid w:val="00145B6E"/>
    <w:rsid w:val="00146202"/>
    <w:rsid w:val="00147B3E"/>
    <w:rsid w:val="00150F1C"/>
    <w:rsid w:val="001515F2"/>
    <w:rsid w:val="00152282"/>
    <w:rsid w:val="00155516"/>
    <w:rsid w:val="00155710"/>
    <w:rsid w:val="00157131"/>
    <w:rsid w:val="001572CE"/>
    <w:rsid w:val="00162E11"/>
    <w:rsid w:val="00165F2D"/>
    <w:rsid w:val="00166F7E"/>
    <w:rsid w:val="001677D7"/>
    <w:rsid w:val="00171864"/>
    <w:rsid w:val="001726D4"/>
    <w:rsid w:val="00173957"/>
    <w:rsid w:val="00174CA4"/>
    <w:rsid w:val="00175E8B"/>
    <w:rsid w:val="00176F75"/>
    <w:rsid w:val="001905A1"/>
    <w:rsid w:val="00194E04"/>
    <w:rsid w:val="0019674E"/>
    <w:rsid w:val="001A0B80"/>
    <w:rsid w:val="001A444A"/>
    <w:rsid w:val="001A6736"/>
    <w:rsid w:val="001B0ACF"/>
    <w:rsid w:val="001B1BDF"/>
    <w:rsid w:val="001B3ECF"/>
    <w:rsid w:val="001B65D6"/>
    <w:rsid w:val="001B725F"/>
    <w:rsid w:val="001B7BE6"/>
    <w:rsid w:val="001C0BFB"/>
    <w:rsid w:val="001C4B0E"/>
    <w:rsid w:val="001C4C56"/>
    <w:rsid w:val="001D40C3"/>
    <w:rsid w:val="001D5D06"/>
    <w:rsid w:val="001D7F83"/>
    <w:rsid w:val="001E35CB"/>
    <w:rsid w:val="001E3B2C"/>
    <w:rsid w:val="001E7169"/>
    <w:rsid w:val="001F055D"/>
    <w:rsid w:val="001F5F89"/>
    <w:rsid w:val="001F742F"/>
    <w:rsid w:val="002016C5"/>
    <w:rsid w:val="00201855"/>
    <w:rsid w:val="002022B8"/>
    <w:rsid w:val="00210594"/>
    <w:rsid w:val="00212DE6"/>
    <w:rsid w:val="00214187"/>
    <w:rsid w:val="0022328D"/>
    <w:rsid w:val="002302CD"/>
    <w:rsid w:val="0023132A"/>
    <w:rsid w:val="00231E4C"/>
    <w:rsid w:val="00235546"/>
    <w:rsid w:val="00240032"/>
    <w:rsid w:val="002414B4"/>
    <w:rsid w:val="0025022B"/>
    <w:rsid w:val="00250753"/>
    <w:rsid w:val="0025140A"/>
    <w:rsid w:val="002622C7"/>
    <w:rsid w:val="00263728"/>
    <w:rsid w:val="00270A68"/>
    <w:rsid w:val="00270B98"/>
    <w:rsid w:val="00270BCF"/>
    <w:rsid w:val="0027618D"/>
    <w:rsid w:val="0027725B"/>
    <w:rsid w:val="002800D4"/>
    <w:rsid w:val="002810B2"/>
    <w:rsid w:val="0028406D"/>
    <w:rsid w:val="002846D6"/>
    <w:rsid w:val="00284716"/>
    <w:rsid w:val="00285A77"/>
    <w:rsid w:val="0029040B"/>
    <w:rsid w:val="002912CB"/>
    <w:rsid w:val="00292C63"/>
    <w:rsid w:val="002973BA"/>
    <w:rsid w:val="002979A2"/>
    <w:rsid w:val="002A2FDB"/>
    <w:rsid w:val="002A3FDD"/>
    <w:rsid w:val="002A719B"/>
    <w:rsid w:val="002B0504"/>
    <w:rsid w:val="002B1F50"/>
    <w:rsid w:val="002B7CC4"/>
    <w:rsid w:val="002C56F9"/>
    <w:rsid w:val="002C7C87"/>
    <w:rsid w:val="002C7CC0"/>
    <w:rsid w:val="002D0B89"/>
    <w:rsid w:val="002D12EA"/>
    <w:rsid w:val="002D2E75"/>
    <w:rsid w:val="002D46C2"/>
    <w:rsid w:val="002D5F78"/>
    <w:rsid w:val="002D763B"/>
    <w:rsid w:val="002E13D9"/>
    <w:rsid w:val="002E1862"/>
    <w:rsid w:val="002E21FF"/>
    <w:rsid w:val="002E443D"/>
    <w:rsid w:val="002F0DE9"/>
    <w:rsid w:val="002F1C3C"/>
    <w:rsid w:val="002F2711"/>
    <w:rsid w:val="003002B8"/>
    <w:rsid w:val="00301928"/>
    <w:rsid w:val="003020A3"/>
    <w:rsid w:val="00303596"/>
    <w:rsid w:val="0030365A"/>
    <w:rsid w:val="003046BD"/>
    <w:rsid w:val="0030587B"/>
    <w:rsid w:val="00305EE5"/>
    <w:rsid w:val="00306D45"/>
    <w:rsid w:val="00307536"/>
    <w:rsid w:val="0031049D"/>
    <w:rsid w:val="00310E20"/>
    <w:rsid w:val="0031299B"/>
    <w:rsid w:val="0031334F"/>
    <w:rsid w:val="00314411"/>
    <w:rsid w:val="00324229"/>
    <w:rsid w:val="0032435C"/>
    <w:rsid w:val="003244A7"/>
    <w:rsid w:val="0033232A"/>
    <w:rsid w:val="0033428F"/>
    <w:rsid w:val="00335817"/>
    <w:rsid w:val="00337302"/>
    <w:rsid w:val="00337E2C"/>
    <w:rsid w:val="003417BE"/>
    <w:rsid w:val="00342703"/>
    <w:rsid w:val="0034376D"/>
    <w:rsid w:val="00344269"/>
    <w:rsid w:val="003541CE"/>
    <w:rsid w:val="003562A4"/>
    <w:rsid w:val="0035774C"/>
    <w:rsid w:val="00363D13"/>
    <w:rsid w:val="0036426C"/>
    <w:rsid w:val="00366880"/>
    <w:rsid w:val="00372456"/>
    <w:rsid w:val="003865AE"/>
    <w:rsid w:val="003922E9"/>
    <w:rsid w:val="003A4281"/>
    <w:rsid w:val="003A6E47"/>
    <w:rsid w:val="003A709A"/>
    <w:rsid w:val="003B00DD"/>
    <w:rsid w:val="003B37D8"/>
    <w:rsid w:val="003C1262"/>
    <w:rsid w:val="003C3D37"/>
    <w:rsid w:val="003C6E17"/>
    <w:rsid w:val="003D0CF5"/>
    <w:rsid w:val="003D4F13"/>
    <w:rsid w:val="003D57E1"/>
    <w:rsid w:val="003D7FD5"/>
    <w:rsid w:val="003F155B"/>
    <w:rsid w:val="003F498C"/>
    <w:rsid w:val="003F66BC"/>
    <w:rsid w:val="003F76FA"/>
    <w:rsid w:val="00400C07"/>
    <w:rsid w:val="00402A66"/>
    <w:rsid w:val="0040710D"/>
    <w:rsid w:val="00407288"/>
    <w:rsid w:val="0041077C"/>
    <w:rsid w:val="00410F94"/>
    <w:rsid w:val="0042554F"/>
    <w:rsid w:val="00427E47"/>
    <w:rsid w:val="0043337C"/>
    <w:rsid w:val="00434B34"/>
    <w:rsid w:val="00434BA1"/>
    <w:rsid w:val="004369A7"/>
    <w:rsid w:val="00440F93"/>
    <w:rsid w:val="0044157F"/>
    <w:rsid w:val="00443019"/>
    <w:rsid w:val="0044406F"/>
    <w:rsid w:val="00453793"/>
    <w:rsid w:val="00453D2D"/>
    <w:rsid w:val="004547CC"/>
    <w:rsid w:val="004579A6"/>
    <w:rsid w:val="00461AAB"/>
    <w:rsid w:val="00462C89"/>
    <w:rsid w:val="00463CA7"/>
    <w:rsid w:val="00464BB8"/>
    <w:rsid w:val="004750D6"/>
    <w:rsid w:val="00480BC8"/>
    <w:rsid w:val="00481A88"/>
    <w:rsid w:val="00482EB9"/>
    <w:rsid w:val="004848D4"/>
    <w:rsid w:val="0048700E"/>
    <w:rsid w:val="004876F6"/>
    <w:rsid w:val="004959FD"/>
    <w:rsid w:val="004A0561"/>
    <w:rsid w:val="004A1194"/>
    <w:rsid w:val="004A1CDF"/>
    <w:rsid w:val="004A1DCD"/>
    <w:rsid w:val="004A4E4A"/>
    <w:rsid w:val="004A5CC4"/>
    <w:rsid w:val="004A7059"/>
    <w:rsid w:val="004B47FA"/>
    <w:rsid w:val="004C4BB4"/>
    <w:rsid w:val="004C5340"/>
    <w:rsid w:val="004C5D13"/>
    <w:rsid w:val="004C63EB"/>
    <w:rsid w:val="004C75E9"/>
    <w:rsid w:val="004D0317"/>
    <w:rsid w:val="004D57D7"/>
    <w:rsid w:val="004E035B"/>
    <w:rsid w:val="004F1371"/>
    <w:rsid w:val="004F1BD8"/>
    <w:rsid w:val="004F6A1C"/>
    <w:rsid w:val="004F7492"/>
    <w:rsid w:val="005020EA"/>
    <w:rsid w:val="00503F61"/>
    <w:rsid w:val="00504E42"/>
    <w:rsid w:val="00507876"/>
    <w:rsid w:val="005106E3"/>
    <w:rsid w:val="00516007"/>
    <w:rsid w:val="00516344"/>
    <w:rsid w:val="00516ABF"/>
    <w:rsid w:val="005172C0"/>
    <w:rsid w:val="00517A77"/>
    <w:rsid w:val="00530232"/>
    <w:rsid w:val="00530CFD"/>
    <w:rsid w:val="0053137D"/>
    <w:rsid w:val="00533FBE"/>
    <w:rsid w:val="00540058"/>
    <w:rsid w:val="00542B87"/>
    <w:rsid w:val="00542F4D"/>
    <w:rsid w:val="0054535B"/>
    <w:rsid w:val="00547F1E"/>
    <w:rsid w:val="00553612"/>
    <w:rsid w:val="00561674"/>
    <w:rsid w:val="00561C50"/>
    <w:rsid w:val="0056307A"/>
    <w:rsid w:val="005642AA"/>
    <w:rsid w:val="00566A51"/>
    <w:rsid w:val="00575BB4"/>
    <w:rsid w:val="0058026B"/>
    <w:rsid w:val="00580785"/>
    <w:rsid w:val="00583DC1"/>
    <w:rsid w:val="00585F5B"/>
    <w:rsid w:val="005922A8"/>
    <w:rsid w:val="0059379D"/>
    <w:rsid w:val="00594E2A"/>
    <w:rsid w:val="0059535D"/>
    <w:rsid w:val="005A0143"/>
    <w:rsid w:val="005A2072"/>
    <w:rsid w:val="005A28B8"/>
    <w:rsid w:val="005A2D6E"/>
    <w:rsid w:val="005A3A86"/>
    <w:rsid w:val="005A454E"/>
    <w:rsid w:val="005A5159"/>
    <w:rsid w:val="005A5B47"/>
    <w:rsid w:val="005A7321"/>
    <w:rsid w:val="005A7506"/>
    <w:rsid w:val="005B4179"/>
    <w:rsid w:val="005C373F"/>
    <w:rsid w:val="005C5D06"/>
    <w:rsid w:val="005D7464"/>
    <w:rsid w:val="005E16BE"/>
    <w:rsid w:val="005E2164"/>
    <w:rsid w:val="005E2F1F"/>
    <w:rsid w:val="005F2456"/>
    <w:rsid w:val="005F2B78"/>
    <w:rsid w:val="005F377A"/>
    <w:rsid w:val="006023B7"/>
    <w:rsid w:val="00604062"/>
    <w:rsid w:val="00607B7E"/>
    <w:rsid w:val="00611EEE"/>
    <w:rsid w:val="006131F9"/>
    <w:rsid w:val="00613AB1"/>
    <w:rsid w:val="00615326"/>
    <w:rsid w:val="00621AA3"/>
    <w:rsid w:val="00622F20"/>
    <w:rsid w:val="00627932"/>
    <w:rsid w:val="006336D4"/>
    <w:rsid w:val="0064085D"/>
    <w:rsid w:val="00641FFD"/>
    <w:rsid w:val="00645C60"/>
    <w:rsid w:val="006460DB"/>
    <w:rsid w:val="00646CA6"/>
    <w:rsid w:val="00647623"/>
    <w:rsid w:val="00650AAA"/>
    <w:rsid w:val="006541C8"/>
    <w:rsid w:val="00662581"/>
    <w:rsid w:val="00666177"/>
    <w:rsid w:val="0066651B"/>
    <w:rsid w:val="006755CA"/>
    <w:rsid w:val="00675609"/>
    <w:rsid w:val="00675ABC"/>
    <w:rsid w:val="00676462"/>
    <w:rsid w:val="00677EB1"/>
    <w:rsid w:val="00680855"/>
    <w:rsid w:val="006812D0"/>
    <w:rsid w:val="00682DA3"/>
    <w:rsid w:val="00683013"/>
    <w:rsid w:val="00690F3E"/>
    <w:rsid w:val="00693C7D"/>
    <w:rsid w:val="00696335"/>
    <w:rsid w:val="006A0124"/>
    <w:rsid w:val="006A7FAD"/>
    <w:rsid w:val="006B16EA"/>
    <w:rsid w:val="006B362F"/>
    <w:rsid w:val="006C3978"/>
    <w:rsid w:val="006C4A11"/>
    <w:rsid w:val="006C4ABA"/>
    <w:rsid w:val="006C655C"/>
    <w:rsid w:val="006D16DE"/>
    <w:rsid w:val="006D1C87"/>
    <w:rsid w:val="006D2821"/>
    <w:rsid w:val="006D2FD5"/>
    <w:rsid w:val="006E1C8D"/>
    <w:rsid w:val="006E2B5C"/>
    <w:rsid w:val="006E67C5"/>
    <w:rsid w:val="006E7C06"/>
    <w:rsid w:val="006F5B61"/>
    <w:rsid w:val="00700A2B"/>
    <w:rsid w:val="007041CF"/>
    <w:rsid w:val="007101B0"/>
    <w:rsid w:val="00712763"/>
    <w:rsid w:val="0071642F"/>
    <w:rsid w:val="0071736F"/>
    <w:rsid w:val="00717DD6"/>
    <w:rsid w:val="007208B8"/>
    <w:rsid w:val="00720AB2"/>
    <w:rsid w:val="0072375C"/>
    <w:rsid w:val="00723A13"/>
    <w:rsid w:val="007276FB"/>
    <w:rsid w:val="0074035A"/>
    <w:rsid w:val="00751C84"/>
    <w:rsid w:val="00752167"/>
    <w:rsid w:val="00753BB4"/>
    <w:rsid w:val="00774FB4"/>
    <w:rsid w:val="00781CB5"/>
    <w:rsid w:val="0079042D"/>
    <w:rsid w:val="0079145E"/>
    <w:rsid w:val="0079387D"/>
    <w:rsid w:val="00793DAE"/>
    <w:rsid w:val="00795963"/>
    <w:rsid w:val="0079602D"/>
    <w:rsid w:val="00796AD1"/>
    <w:rsid w:val="00797325"/>
    <w:rsid w:val="007A0EEC"/>
    <w:rsid w:val="007A1CE9"/>
    <w:rsid w:val="007A22F1"/>
    <w:rsid w:val="007A50FC"/>
    <w:rsid w:val="007B0330"/>
    <w:rsid w:val="007B6718"/>
    <w:rsid w:val="007B7026"/>
    <w:rsid w:val="007C43A7"/>
    <w:rsid w:val="007C4AF0"/>
    <w:rsid w:val="007C5090"/>
    <w:rsid w:val="007C798D"/>
    <w:rsid w:val="007D027C"/>
    <w:rsid w:val="007D1C27"/>
    <w:rsid w:val="007D2971"/>
    <w:rsid w:val="007D2B8C"/>
    <w:rsid w:val="007D3095"/>
    <w:rsid w:val="007D3B6F"/>
    <w:rsid w:val="007D586B"/>
    <w:rsid w:val="007E05C6"/>
    <w:rsid w:val="007E06CE"/>
    <w:rsid w:val="007F759C"/>
    <w:rsid w:val="008063C1"/>
    <w:rsid w:val="008064ED"/>
    <w:rsid w:val="0081018F"/>
    <w:rsid w:val="008105AF"/>
    <w:rsid w:val="00817922"/>
    <w:rsid w:val="00820F69"/>
    <w:rsid w:val="00825942"/>
    <w:rsid w:val="00840ACB"/>
    <w:rsid w:val="00841E81"/>
    <w:rsid w:val="00842832"/>
    <w:rsid w:val="00844A7E"/>
    <w:rsid w:val="00847B1F"/>
    <w:rsid w:val="00851B80"/>
    <w:rsid w:val="0085312A"/>
    <w:rsid w:val="00861A3C"/>
    <w:rsid w:val="008651EF"/>
    <w:rsid w:val="00865279"/>
    <w:rsid w:val="0086726E"/>
    <w:rsid w:val="00873C78"/>
    <w:rsid w:val="0088121D"/>
    <w:rsid w:val="00881D9F"/>
    <w:rsid w:val="00883C00"/>
    <w:rsid w:val="00884A5B"/>
    <w:rsid w:val="00884FE2"/>
    <w:rsid w:val="0088595E"/>
    <w:rsid w:val="008859CC"/>
    <w:rsid w:val="00885A64"/>
    <w:rsid w:val="00894687"/>
    <w:rsid w:val="0089673D"/>
    <w:rsid w:val="008A14C6"/>
    <w:rsid w:val="008A3357"/>
    <w:rsid w:val="008C0DDA"/>
    <w:rsid w:val="008C6E99"/>
    <w:rsid w:val="008D08EA"/>
    <w:rsid w:val="008D161D"/>
    <w:rsid w:val="008D1F88"/>
    <w:rsid w:val="008D2495"/>
    <w:rsid w:val="008D4317"/>
    <w:rsid w:val="008D6CB8"/>
    <w:rsid w:val="008E0B7E"/>
    <w:rsid w:val="008E0E80"/>
    <w:rsid w:val="008E2BF5"/>
    <w:rsid w:val="008E425F"/>
    <w:rsid w:val="008E7BAA"/>
    <w:rsid w:val="008F0F18"/>
    <w:rsid w:val="008F23AE"/>
    <w:rsid w:val="008F68D0"/>
    <w:rsid w:val="009024A4"/>
    <w:rsid w:val="00902957"/>
    <w:rsid w:val="00905EEB"/>
    <w:rsid w:val="009064E8"/>
    <w:rsid w:val="00916032"/>
    <w:rsid w:val="00916300"/>
    <w:rsid w:val="00923F4D"/>
    <w:rsid w:val="009240D9"/>
    <w:rsid w:val="009272E7"/>
    <w:rsid w:val="0092735C"/>
    <w:rsid w:val="00930458"/>
    <w:rsid w:val="009309E8"/>
    <w:rsid w:val="009334AB"/>
    <w:rsid w:val="00941D59"/>
    <w:rsid w:val="00944164"/>
    <w:rsid w:val="009443E7"/>
    <w:rsid w:val="0094799B"/>
    <w:rsid w:val="00950D1A"/>
    <w:rsid w:val="00951151"/>
    <w:rsid w:val="00951514"/>
    <w:rsid w:val="00954BF5"/>
    <w:rsid w:val="0095641A"/>
    <w:rsid w:val="00957345"/>
    <w:rsid w:val="0095737A"/>
    <w:rsid w:val="00957F35"/>
    <w:rsid w:val="00957FE8"/>
    <w:rsid w:val="00963B1F"/>
    <w:rsid w:val="00973737"/>
    <w:rsid w:val="0097584A"/>
    <w:rsid w:val="00986663"/>
    <w:rsid w:val="00990DFB"/>
    <w:rsid w:val="00991F13"/>
    <w:rsid w:val="00992F71"/>
    <w:rsid w:val="009941FD"/>
    <w:rsid w:val="009A0582"/>
    <w:rsid w:val="009A14B8"/>
    <w:rsid w:val="009A7D0B"/>
    <w:rsid w:val="009A7F7F"/>
    <w:rsid w:val="009C0AD0"/>
    <w:rsid w:val="009C28CC"/>
    <w:rsid w:val="009D0A96"/>
    <w:rsid w:val="009E1B3F"/>
    <w:rsid w:val="009E1BEC"/>
    <w:rsid w:val="009E310D"/>
    <w:rsid w:val="009E58CF"/>
    <w:rsid w:val="009E5A83"/>
    <w:rsid w:val="009F04F3"/>
    <w:rsid w:val="009F230D"/>
    <w:rsid w:val="009F50D9"/>
    <w:rsid w:val="00A017DA"/>
    <w:rsid w:val="00A02979"/>
    <w:rsid w:val="00A0333D"/>
    <w:rsid w:val="00A06EF2"/>
    <w:rsid w:val="00A10A97"/>
    <w:rsid w:val="00A111A4"/>
    <w:rsid w:val="00A17D40"/>
    <w:rsid w:val="00A206BD"/>
    <w:rsid w:val="00A23682"/>
    <w:rsid w:val="00A2765D"/>
    <w:rsid w:val="00A358FE"/>
    <w:rsid w:val="00A36DD4"/>
    <w:rsid w:val="00A37BAA"/>
    <w:rsid w:val="00A40B97"/>
    <w:rsid w:val="00A436F7"/>
    <w:rsid w:val="00A46765"/>
    <w:rsid w:val="00A507F2"/>
    <w:rsid w:val="00A54365"/>
    <w:rsid w:val="00A554CF"/>
    <w:rsid w:val="00A64605"/>
    <w:rsid w:val="00A6536B"/>
    <w:rsid w:val="00A70FB3"/>
    <w:rsid w:val="00A73436"/>
    <w:rsid w:val="00A76C96"/>
    <w:rsid w:val="00A81A0B"/>
    <w:rsid w:val="00A82778"/>
    <w:rsid w:val="00A83C90"/>
    <w:rsid w:val="00A85537"/>
    <w:rsid w:val="00A860F6"/>
    <w:rsid w:val="00A95122"/>
    <w:rsid w:val="00A96F32"/>
    <w:rsid w:val="00AA1C68"/>
    <w:rsid w:val="00AA2CF5"/>
    <w:rsid w:val="00AA3D04"/>
    <w:rsid w:val="00AA503F"/>
    <w:rsid w:val="00AB18F8"/>
    <w:rsid w:val="00AB3F05"/>
    <w:rsid w:val="00AB5824"/>
    <w:rsid w:val="00AC3EA0"/>
    <w:rsid w:val="00AC6365"/>
    <w:rsid w:val="00AC7064"/>
    <w:rsid w:val="00AC7EE8"/>
    <w:rsid w:val="00AD03D3"/>
    <w:rsid w:val="00AD3F5C"/>
    <w:rsid w:val="00AD424A"/>
    <w:rsid w:val="00AD44BD"/>
    <w:rsid w:val="00AD53DD"/>
    <w:rsid w:val="00AD6806"/>
    <w:rsid w:val="00AE431B"/>
    <w:rsid w:val="00AE7760"/>
    <w:rsid w:val="00AF1EB5"/>
    <w:rsid w:val="00AF2B7D"/>
    <w:rsid w:val="00AF3215"/>
    <w:rsid w:val="00AF4574"/>
    <w:rsid w:val="00B00DF7"/>
    <w:rsid w:val="00B0240F"/>
    <w:rsid w:val="00B07766"/>
    <w:rsid w:val="00B14760"/>
    <w:rsid w:val="00B16F45"/>
    <w:rsid w:val="00B27C4B"/>
    <w:rsid w:val="00B32AAD"/>
    <w:rsid w:val="00B33235"/>
    <w:rsid w:val="00B33544"/>
    <w:rsid w:val="00B335D3"/>
    <w:rsid w:val="00B34F34"/>
    <w:rsid w:val="00B35665"/>
    <w:rsid w:val="00B37FF6"/>
    <w:rsid w:val="00B510FB"/>
    <w:rsid w:val="00B5278C"/>
    <w:rsid w:val="00B55D09"/>
    <w:rsid w:val="00B62518"/>
    <w:rsid w:val="00B62CA6"/>
    <w:rsid w:val="00B649F7"/>
    <w:rsid w:val="00B71B7A"/>
    <w:rsid w:val="00B726FB"/>
    <w:rsid w:val="00B74A91"/>
    <w:rsid w:val="00B77173"/>
    <w:rsid w:val="00B77515"/>
    <w:rsid w:val="00B8454B"/>
    <w:rsid w:val="00B849B7"/>
    <w:rsid w:val="00B870EF"/>
    <w:rsid w:val="00B8731A"/>
    <w:rsid w:val="00B91610"/>
    <w:rsid w:val="00BA1105"/>
    <w:rsid w:val="00BA11A1"/>
    <w:rsid w:val="00BA2E7C"/>
    <w:rsid w:val="00BA33CE"/>
    <w:rsid w:val="00BB10BB"/>
    <w:rsid w:val="00BB40E8"/>
    <w:rsid w:val="00BC3566"/>
    <w:rsid w:val="00BC4A0E"/>
    <w:rsid w:val="00BC4D7D"/>
    <w:rsid w:val="00BD1430"/>
    <w:rsid w:val="00BD30B0"/>
    <w:rsid w:val="00BE08C7"/>
    <w:rsid w:val="00BE1B14"/>
    <w:rsid w:val="00BE1EC7"/>
    <w:rsid w:val="00BE20C6"/>
    <w:rsid w:val="00BE2142"/>
    <w:rsid w:val="00BE47B8"/>
    <w:rsid w:val="00BF3377"/>
    <w:rsid w:val="00BF5C2C"/>
    <w:rsid w:val="00C03723"/>
    <w:rsid w:val="00C057EA"/>
    <w:rsid w:val="00C05DE3"/>
    <w:rsid w:val="00C12033"/>
    <w:rsid w:val="00C12E1F"/>
    <w:rsid w:val="00C14460"/>
    <w:rsid w:val="00C16259"/>
    <w:rsid w:val="00C16611"/>
    <w:rsid w:val="00C23EFF"/>
    <w:rsid w:val="00C24ABF"/>
    <w:rsid w:val="00C24B49"/>
    <w:rsid w:val="00C279DB"/>
    <w:rsid w:val="00C3012A"/>
    <w:rsid w:val="00C31ED6"/>
    <w:rsid w:val="00C34CC0"/>
    <w:rsid w:val="00C40519"/>
    <w:rsid w:val="00C40751"/>
    <w:rsid w:val="00C46EC3"/>
    <w:rsid w:val="00C55714"/>
    <w:rsid w:val="00C6204B"/>
    <w:rsid w:val="00C66113"/>
    <w:rsid w:val="00C66FC4"/>
    <w:rsid w:val="00C67236"/>
    <w:rsid w:val="00C679CF"/>
    <w:rsid w:val="00C72CE7"/>
    <w:rsid w:val="00C76217"/>
    <w:rsid w:val="00C80725"/>
    <w:rsid w:val="00C87282"/>
    <w:rsid w:val="00C872BA"/>
    <w:rsid w:val="00C91314"/>
    <w:rsid w:val="00C95733"/>
    <w:rsid w:val="00C9614E"/>
    <w:rsid w:val="00CA24A1"/>
    <w:rsid w:val="00CA7277"/>
    <w:rsid w:val="00CB76C5"/>
    <w:rsid w:val="00CC26E8"/>
    <w:rsid w:val="00CC452A"/>
    <w:rsid w:val="00CC5E0E"/>
    <w:rsid w:val="00CD276D"/>
    <w:rsid w:val="00CD59EC"/>
    <w:rsid w:val="00CD6145"/>
    <w:rsid w:val="00CE2213"/>
    <w:rsid w:val="00CE23C8"/>
    <w:rsid w:val="00CE3B67"/>
    <w:rsid w:val="00CE581D"/>
    <w:rsid w:val="00CE78B0"/>
    <w:rsid w:val="00CF107D"/>
    <w:rsid w:val="00CF40B6"/>
    <w:rsid w:val="00CF5935"/>
    <w:rsid w:val="00D01414"/>
    <w:rsid w:val="00D02B94"/>
    <w:rsid w:val="00D168E6"/>
    <w:rsid w:val="00D177CB"/>
    <w:rsid w:val="00D228A3"/>
    <w:rsid w:val="00D25670"/>
    <w:rsid w:val="00D2646D"/>
    <w:rsid w:val="00D27EB5"/>
    <w:rsid w:val="00D35BE6"/>
    <w:rsid w:val="00D36B29"/>
    <w:rsid w:val="00D3783C"/>
    <w:rsid w:val="00D42A73"/>
    <w:rsid w:val="00D4300A"/>
    <w:rsid w:val="00D433F5"/>
    <w:rsid w:val="00D459A4"/>
    <w:rsid w:val="00D45C60"/>
    <w:rsid w:val="00D473D0"/>
    <w:rsid w:val="00D4743B"/>
    <w:rsid w:val="00D507DE"/>
    <w:rsid w:val="00D52CF6"/>
    <w:rsid w:val="00D537DE"/>
    <w:rsid w:val="00D56F50"/>
    <w:rsid w:val="00D62155"/>
    <w:rsid w:val="00D630A6"/>
    <w:rsid w:val="00D647CF"/>
    <w:rsid w:val="00D65F5F"/>
    <w:rsid w:val="00D6601F"/>
    <w:rsid w:val="00D752AF"/>
    <w:rsid w:val="00D75638"/>
    <w:rsid w:val="00D762B0"/>
    <w:rsid w:val="00D81D32"/>
    <w:rsid w:val="00D81FE3"/>
    <w:rsid w:val="00D84565"/>
    <w:rsid w:val="00D869AA"/>
    <w:rsid w:val="00D92B77"/>
    <w:rsid w:val="00D97ECE"/>
    <w:rsid w:val="00DA28C7"/>
    <w:rsid w:val="00DA28D3"/>
    <w:rsid w:val="00DA4F4F"/>
    <w:rsid w:val="00DA54CF"/>
    <w:rsid w:val="00DB3D3E"/>
    <w:rsid w:val="00DB7A42"/>
    <w:rsid w:val="00DC0FFD"/>
    <w:rsid w:val="00DC39E6"/>
    <w:rsid w:val="00DC423D"/>
    <w:rsid w:val="00DC4F8F"/>
    <w:rsid w:val="00DD6916"/>
    <w:rsid w:val="00DD71B9"/>
    <w:rsid w:val="00DD7E7B"/>
    <w:rsid w:val="00DE121C"/>
    <w:rsid w:val="00DE447B"/>
    <w:rsid w:val="00DE4E99"/>
    <w:rsid w:val="00DE59D2"/>
    <w:rsid w:val="00DE6F1F"/>
    <w:rsid w:val="00DF78AF"/>
    <w:rsid w:val="00E003F3"/>
    <w:rsid w:val="00E01ECC"/>
    <w:rsid w:val="00E04414"/>
    <w:rsid w:val="00E0472D"/>
    <w:rsid w:val="00E04E2F"/>
    <w:rsid w:val="00E11261"/>
    <w:rsid w:val="00E11B86"/>
    <w:rsid w:val="00E1679A"/>
    <w:rsid w:val="00E23393"/>
    <w:rsid w:val="00E241D9"/>
    <w:rsid w:val="00E37DA8"/>
    <w:rsid w:val="00E4709A"/>
    <w:rsid w:val="00E4732D"/>
    <w:rsid w:val="00E475E3"/>
    <w:rsid w:val="00E47E2A"/>
    <w:rsid w:val="00E50DB3"/>
    <w:rsid w:val="00E52AE8"/>
    <w:rsid w:val="00E64356"/>
    <w:rsid w:val="00E67385"/>
    <w:rsid w:val="00E71A83"/>
    <w:rsid w:val="00E72D50"/>
    <w:rsid w:val="00E7458D"/>
    <w:rsid w:val="00E75602"/>
    <w:rsid w:val="00E81814"/>
    <w:rsid w:val="00E83687"/>
    <w:rsid w:val="00E8759D"/>
    <w:rsid w:val="00E9281F"/>
    <w:rsid w:val="00E92D61"/>
    <w:rsid w:val="00E945EF"/>
    <w:rsid w:val="00E954E3"/>
    <w:rsid w:val="00E95A92"/>
    <w:rsid w:val="00E9769D"/>
    <w:rsid w:val="00EB17C2"/>
    <w:rsid w:val="00EB3C2A"/>
    <w:rsid w:val="00EB4A1B"/>
    <w:rsid w:val="00EC1AC0"/>
    <w:rsid w:val="00EC31BD"/>
    <w:rsid w:val="00EC3DF9"/>
    <w:rsid w:val="00EC727D"/>
    <w:rsid w:val="00ED3ED5"/>
    <w:rsid w:val="00ED4F5B"/>
    <w:rsid w:val="00ED5D3B"/>
    <w:rsid w:val="00ED6C79"/>
    <w:rsid w:val="00ED708D"/>
    <w:rsid w:val="00ED749B"/>
    <w:rsid w:val="00EE4332"/>
    <w:rsid w:val="00EE7813"/>
    <w:rsid w:val="00EE7845"/>
    <w:rsid w:val="00EF1A86"/>
    <w:rsid w:val="00EF1C91"/>
    <w:rsid w:val="00EF444C"/>
    <w:rsid w:val="00EF4AED"/>
    <w:rsid w:val="00F01C8E"/>
    <w:rsid w:val="00F0291F"/>
    <w:rsid w:val="00F044FB"/>
    <w:rsid w:val="00F11729"/>
    <w:rsid w:val="00F1181E"/>
    <w:rsid w:val="00F17436"/>
    <w:rsid w:val="00F21FE9"/>
    <w:rsid w:val="00F232A4"/>
    <w:rsid w:val="00F35F4B"/>
    <w:rsid w:val="00F371DA"/>
    <w:rsid w:val="00F37992"/>
    <w:rsid w:val="00F37BE1"/>
    <w:rsid w:val="00F41B3A"/>
    <w:rsid w:val="00F42046"/>
    <w:rsid w:val="00F42F1D"/>
    <w:rsid w:val="00F505EC"/>
    <w:rsid w:val="00F51AE6"/>
    <w:rsid w:val="00F536A5"/>
    <w:rsid w:val="00F56CD0"/>
    <w:rsid w:val="00F606B3"/>
    <w:rsid w:val="00F606DD"/>
    <w:rsid w:val="00F636EF"/>
    <w:rsid w:val="00F760AE"/>
    <w:rsid w:val="00F80672"/>
    <w:rsid w:val="00F81CD2"/>
    <w:rsid w:val="00F82D2B"/>
    <w:rsid w:val="00F86E6F"/>
    <w:rsid w:val="00F92526"/>
    <w:rsid w:val="00F9262F"/>
    <w:rsid w:val="00F926D8"/>
    <w:rsid w:val="00F92C56"/>
    <w:rsid w:val="00F93785"/>
    <w:rsid w:val="00FA0AB7"/>
    <w:rsid w:val="00FA1FF7"/>
    <w:rsid w:val="00FA56F0"/>
    <w:rsid w:val="00FB0346"/>
    <w:rsid w:val="00FB3F2A"/>
    <w:rsid w:val="00FC0B85"/>
    <w:rsid w:val="00FC1AC1"/>
    <w:rsid w:val="00FC4A7B"/>
    <w:rsid w:val="00FD0D78"/>
    <w:rsid w:val="00FD3533"/>
    <w:rsid w:val="00FD5872"/>
    <w:rsid w:val="00FD61EF"/>
    <w:rsid w:val="00FD6DDC"/>
    <w:rsid w:val="00FD72BF"/>
    <w:rsid w:val="00FE06A7"/>
    <w:rsid w:val="00FE1C64"/>
    <w:rsid w:val="00FE4458"/>
    <w:rsid w:val="00FE4A82"/>
    <w:rsid w:val="00FE5902"/>
    <w:rsid w:val="00FF067D"/>
    <w:rsid w:val="00FF1F62"/>
    <w:rsid w:val="00FF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."/>
  <w:listSeparator w:val=","/>
  <w14:docId w14:val="7E6E6781"/>
  <w15:docId w15:val="{68BFDA7F-B8DF-40F4-B95C-9E07C782D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36B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6536B"/>
    <w:pPr>
      <w:keepNext/>
      <w:jc w:val="center"/>
      <w:outlineLvl w:val="0"/>
    </w:pPr>
    <w:rPr>
      <w:outline/>
      <w:color w:val="000000"/>
      <w:sz w:val="36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Heading2">
    <w:name w:val="heading 2"/>
    <w:basedOn w:val="Normal"/>
    <w:next w:val="Normal"/>
    <w:link w:val="Heading2Char"/>
    <w:uiPriority w:val="99"/>
    <w:qFormat/>
    <w:rsid w:val="00A6536B"/>
    <w:pPr>
      <w:keepNext/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6536B"/>
    <w:pPr>
      <w:keepNext/>
      <w:ind w:left="6300"/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6536B"/>
    <w:pPr>
      <w:keepNext/>
      <w:ind w:left="5760" w:firstLine="540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6536B"/>
    <w:pPr>
      <w:keepNext/>
      <w:outlineLvl w:val="4"/>
    </w:pPr>
    <w:rPr>
      <w:sz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6536B"/>
    <w:pPr>
      <w:keepNext/>
      <w:jc w:val="center"/>
      <w:outlineLvl w:val="5"/>
    </w:pPr>
    <w:rPr>
      <w:b/>
      <w:bCs/>
      <w:sz w:val="36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6536B"/>
    <w:pPr>
      <w:keepNext/>
      <w:widowControl w:val="0"/>
      <w:autoSpaceDE w:val="0"/>
      <w:autoSpaceDN w:val="0"/>
      <w:adjustRightInd w:val="0"/>
      <w:spacing w:line="580" w:lineRule="exact"/>
      <w:ind w:left="720" w:hanging="720"/>
      <w:jc w:val="both"/>
      <w:outlineLvl w:val="6"/>
    </w:pPr>
    <w:rPr>
      <w:rFonts w:ascii="Arial" w:hAnsi="Arial" w:cs="Arial"/>
      <w:b/>
      <w:bCs/>
      <w:sz w:val="22"/>
      <w:szCs w:val="5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53D2D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453D2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453D2D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453D2D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453D2D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453D2D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453D2D"/>
    <w:rPr>
      <w:rFonts w:ascii="Calibri" w:hAnsi="Calibri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A653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53D2D"/>
    <w:rPr>
      <w:rFonts w:cs="Times New Roman"/>
    </w:rPr>
  </w:style>
  <w:style w:type="paragraph" w:styleId="Footer">
    <w:name w:val="footer"/>
    <w:basedOn w:val="Normal"/>
    <w:link w:val="FooterChar"/>
    <w:uiPriority w:val="99"/>
    <w:rsid w:val="00A653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53D2D"/>
    <w:rPr>
      <w:rFonts w:cs="Times New Roman"/>
    </w:rPr>
  </w:style>
  <w:style w:type="character" w:styleId="Hyperlink">
    <w:name w:val="Hyperlink"/>
    <w:basedOn w:val="DefaultParagraphFont"/>
    <w:uiPriority w:val="99"/>
    <w:rsid w:val="00A6536B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A6536B"/>
    <w:rPr>
      <w:sz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53D2D"/>
    <w:rPr>
      <w:rFonts w:cs="Times New Roman"/>
    </w:rPr>
  </w:style>
  <w:style w:type="paragraph" w:styleId="BodyText2">
    <w:name w:val="Body Text 2"/>
    <w:basedOn w:val="Normal"/>
    <w:link w:val="BodyText2Char"/>
    <w:uiPriority w:val="99"/>
    <w:rsid w:val="00A6536B"/>
    <w:rPr>
      <w:sz w:val="32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453D2D"/>
    <w:rPr>
      <w:rFonts w:cs="Times New Roman"/>
    </w:rPr>
  </w:style>
  <w:style w:type="paragraph" w:styleId="BodyTextIndent">
    <w:name w:val="Body Text Indent"/>
    <w:basedOn w:val="Normal"/>
    <w:link w:val="BodyTextIndentChar"/>
    <w:uiPriority w:val="99"/>
    <w:rsid w:val="00A6536B"/>
    <w:pPr>
      <w:tabs>
        <w:tab w:val="left" w:pos="7380"/>
      </w:tabs>
      <w:ind w:left="720" w:hanging="720"/>
    </w:pPr>
    <w:rPr>
      <w:sz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453D2D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A6536B"/>
    <w:pPr>
      <w:ind w:firstLine="720"/>
    </w:pPr>
    <w:rPr>
      <w:sz w:val="22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453D2D"/>
    <w:rPr>
      <w:rFonts w:cs="Times New Roman"/>
    </w:rPr>
  </w:style>
  <w:style w:type="paragraph" w:styleId="BlockText">
    <w:name w:val="Block Text"/>
    <w:basedOn w:val="Normal"/>
    <w:uiPriority w:val="99"/>
    <w:rsid w:val="00A6536B"/>
    <w:pPr>
      <w:widowControl w:val="0"/>
      <w:autoSpaceDE w:val="0"/>
      <w:autoSpaceDN w:val="0"/>
      <w:adjustRightInd w:val="0"/>
      <w:spacing w:line="321" w:lineRule="exact"/>
      <w:ind w:left="4" w:right="19" w:firstLine="715"/>
    </w:pPr>
    <w:rPr>
      <w:sz w:val="24"/>
      <w:szCs w:val="28"/>
    </w:rPr>
  </w:style>
  <w:style w:type="paragraph" w:styleId="BodyTextIndent3">
    <w:name w:val="Body Text Indent 3"/>
    <w:basedOn w:val="Normal"/>
    <w:link w:val="BodyTextIndent3Char"/>
    <w:uiPriority w:val="99"/>
    <w:rsid w:val="00A6536B"/>
    <w:pPr>
      <w:ind w:left="360"/>
    </w:pPr>
    <w:rPr>
      <w:sz w:val="22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453D2D"/>
    <w:rPr>
      <w:rFonts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9511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53D2D"/>
    <w:rPr>
      <w:rFonts w:cs="Times New Roman"/>
      <w:sz w:val="2"/>
    </w:rPr>
  </w:style>
  <w:style w:type="paragraph" w:styleId="Title">
    <w:name w:val="Title"/>
    <w:basedOn w:val="Normal"/>
    <w:link w:val="TitleChar"/>
    <w:uiPriority w:val="99"/>
    <w:qFormat/>
    <w:rsid w:val="00AB3F05"/>
    <w:pPr>
      <w:jc w:val="center"/>
    </w:pPr>
    <w:rPr>
      <w:b/>
      <w:bCs/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453D2D"/>
    <w:rPr>
      <w:rFonts w:ascii="Cambria" w:hAnsi="Cambria" w:cs="Times New Roman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rsid w:val="005106E3"/>
    <w:pPr>
      <w:ind w:left="720"/>
      <w:contextualSpacing/>
    </w:pPr>
  </w:style>
  <w:style w:type="paragraph" w:styleId="NoSpacing">
    <w:name w:val="No Spacing"/>
    <w:uiPriority w:val="1"/>
    <w:qFormat/>
    <w:rsid w:val="004579A6"/>
    <w:rPr>
      <w:rFonts w:asciiTheme="minorHAnsi" w:eastAsiaTheme="minorHAnsi" w:hAnsiTheme="minorHAnsi" w:cstheme="minorBidi"/>
    </w:rPr>
  </w:style>
  <w:style w:type="table" w:styleId="TableGrid">
    <w:name w:val="Table Grid"/>
    <w:basedOn w:val="TableNormal"/>
    <w:locked/>
    <w:rsid w:val="007D2B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35BE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A28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28B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28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28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28B8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020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475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5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5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achui@stoneham-ma.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ltrhd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7FFDD2-01E8-4D5B-937F-EA126545C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ltrhd2</Template>
  <TotalTime>12</TotalTime>
  <Pages>2</Pages>
  <Words>297</Words>
  <Characters>1877</Characters>
  <Application>Microsoft Office Word</Application>
  <DocSecurity>0</DocSecurity>
  <Lines>58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J</vt:lpstr>
    </vt:vector>
  </TitlesOfParts>
  <Company>Town of Stoneham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J</dc:title>
  <dc:subject/>
  <dc:creator>ssadwick</dc:creator>
  <cp:keywords/>
  <dc:description/>
  <cp:lastModifiedBy>Chui, Anthony</cp:lastModifiedBy>
  <cp:revision>12</cp:revision>
  <cp:lastPrinted>2021-04-20T15:57:00Z</cp:lastPrinted>
  <dcterms:created xsi:type="dcterms:W3CDTF">2023-06-23T16:31:00Z</dcterms:created>
  <dcterms:modified xsi:type="dcterms:W3CDTF">2024-12-03T21:46:00Z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2023-06-23T15:57:26Z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e1070ce9-1cda-42ac-929a-d496f6f85b69</vt:lpwstr>
  </property>
  <property fmtid="{D5CDD505-2E9C-101B-9397-08002B2CF9AE}" pid="7" name="MSIP_Label_defa4170-0d19-0005-0004-bc88714345d2_ActionId">
    <vt:lpwstr>c679b7f9-adda-464d-9117-9a31050cce64</vt:lpwstr>
  </property>
  <property fmtid="{D5CDD505-2E9C-101B-9397-08002B2CF9AE}" pid="8" name="MSIP_Label_defa4170-0d19-0005-0004-bc88714345d2_ContentBits">
    <vt:lpwstr>0</vt:lpwstr>
  </property>
</Properties>
</file>