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46F71" w14:textId="77777777" w:rsidR="00751C84" w:rsidRPr="00682DA3" w:rsidRDefault="00873C78" w:rsidP="00963B1F">
      <w:r>
        <w:rPr>
          <w:noProof/>
        </w:rPr>
        <mc:AlternateContent>
          <mc:Choice Requires="wps">
            <w:drawing>
              <wp:anchor distT="0" distB="0" distL="114300" distR="114300" simplePos="0" relativeHeight="251658240" behindDoc="0" locked="0" layoutInCell="1" allowOverlap="1" wp14:anchorId="76E8ECC7" wp14:editId="60D08B32">
                <wp:simplePos x="0" y="0"/>
                <wp:positionH relativeFrom="column">
                  <wp:posOffset>2905125</wp:posOffset>
                </wp:positionH>
                <wp:positionV relativeFrom="paragraph">
                  <wp:posOffset>249555</wp:posOffset>
                </wp:positionV>
                <wp:extent cx="2714625" cy="1447800"/>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8926CD" w14:textId="77777777" w:rsidR="005A28B8" w:rsidRDefault="005A28B8">
                            <w:pPr>
                              <w:pStyle w:val="Heading1"/>
                              <w:rPr>
                                <w:spacing w:val="160"/>
                              </w:rPr>
                            </w:pPr>
                            <w:r>
                              <w:rPr>
                                <w:spacing w:val="160"/>
                              </w:rPr>
                              <w:t>STONEHAM</w:t>
                            </w:r>
                          </w:p>
                          <w:p w14:paraId="61A248EF" w14:textId="77777777" w:rsidR="005A28B8" w:rsidRDefault="005A28B8">
                            <w:pPr>
                              <w:pStyle w:val="Heading1"/>
                              <w:rPr>
                                <w:sz w:val="24"/>
                              </w:rPr>
                            </w:pPr>
                            <w:r>
                              <w:rPr>
                                <w:sz w:val="24"/>
                              </w:rPr>
                              <w:t>Board of Health - Health Department</w:t>
                            </w:r>
                          </w:p>
                          <w:p w14:paraId="29D4D716" w14:textId="77777777" w:rsidR="005A28B8" w:rsidRDefault="005A28B8">
                            <w:pPr>
                              <w:jc w:val="center"/>
                              <w:rPr>
                                <w:sz w:val="16"/>
                              </w:rPr>
                            </w:pPr>
                            <w:smartTag w:uri="urn:schemas-microsoft-com:office:smarttags" w:element="address">
                              <w:smartTag w:uri="urn:schemas-microsoft-com:office:smarttags" w:element="Street">
                                <w:r>
                                  <w:rPr>
                                    <w:sz w:val="16"/>
                                  </w:rPr>
                                  <w:t>35 CENTRAL STREET</w:t>
                                </w:r>
                              </w:smartTag>
                            </w:smartTag>
                          </w:p>
                          <w:p w14:paraId="654C2DCC" w14:textId="77777777" w:rsidR="005A28B8" w:rsidRDefault="005A28B8">
                            <w:pPr>
                              <w:jc w:val="center"/>
                              <w:rPr>
                                <w:sz w:val="16"/>
                              </w:rPr>
                            </w:pPr>
                            <w:smartTag w:uri="urn:schemas-microsoft-com:office:smarttags" w:element="City">
                              <w:smartTag w:uri="urn:schemas-microsoft-com:office:smarttags" w:element="place">
                                <w:r>
                                  <w:rPr>
                                    <w:sz w:val="16"/>
                                  </w:rPr>
                                  <w:t>STONEHAM</w:t>
                                </w:r>
                              </w:smartTag>
                              <w:r>
                                <w:rPr>
                                  <w:sz w:val="16"/>
                                </w:rPr>
                                <w:t xml:space="preserve">, </w:t>
                              </w:r>
                              <w:smartTag w:uri="urn:schemas-microsoft-com:office:smarttags" w:element="State">
                                <w:r>
                                  <w:rPr>
                                    <w:sz w:val="16"/>
                                  </w:rPr>
                                  <w:t>MA</w:t>
                                </w:r>
                              </w:smartTag>
                              <w:r>
                                <w:rPr>
                                  <w:sz w:val="16"/>
                                </w:rPr>
                                <w:t xml:space="preserve">  </w:t>
                              </w:r>
                              <w:smartTag w:uri="urn:schemas-microsoft-com:office:smarttags" w:element="PostalCode">
                                <w:r>
                                  <w:rPr>
                                    <w:sz w:val="16"/>
                                  </w:rPr>
                                  <w:t>02180</w:t>
                                </w:r>
                              </w:smartTag>
                            </w:smartTag>
                          </w:p>
                          <w:p w14:paraId="3685DDE7" w14:textId="77777777" w:rsidR="005A28B8" w:rsidRDefault="005A28B8">
                            <w:pPr>
                              <w:jc w:val="center"/>
                              <w:rPr>
                                <w:sz w:val="12"/>
                              </w:rPr>
                            </w:pPr>
                            <w:r>
                              <w:rPr>
                                <w:sz w:val="12"/>
                              </w:rPr>
                              <w:t xml:space="preserve"> </w:t>
                            </w:r>
                          </w:p>
                          <w:p w14:paraId="489EA4E2" w14:textId="2FE4C26F" w:rsidR="005A28B8" w:rsidRDefault="00BA11A1">
                            <w:pPr>
                              <w:jc w:val="center"/>
                            </w:pPr>
                            <w:r>
                              <w:t xml:space="preserve">Phone #: </w:t>
                            </w:r>
                            <w:r w:rsidR="005A28B8" w:rsidRPr="007D2B8C">
                              <w:t>781-279-2621</w:t>
                            </w:r>
                          </w:p>
                          <w:p w14:paraId="6BD25942" w14:textId="21111CEC" w:rsidR="00BA11A1" w:rsidRPr="007D2B8C" w:rsidRDefault="00650AAA">
                            <w:pPr>
                              <w:jc w:val="center"/>
                            </w:pPr>
                            <w:r>
                              <w:t xml:space="preserve">Health Director - </w:t>
                            </w:r>
                            <w:r w:rsidR="00BA11A1">
                              <w:t>Anthony Chui, MPH</w:t>
                            </w:r>
                          </w:p>
                          <w:p w14:paraId="09285443" w14:textId="22BD3365" w:rsidR="005A28B8" w:rsidRPr="007D2B8C" w:rsidRDefault="005A28B8">
                            <w:pPr>
                              <w:jc w:val="center"/>
                            </w:pPr>
                          </w:p>
                          <w:p w14:paraId="6B353FDD" w14:textId="77777777" w:rsidR="005A28B8" w:rsidRDefault="005A28B8">
                            <w:pPr>
                              <w:jc w:val="center"/>
                              <w:rPr>
                                <w:sz w:val="12"/>
                              </w:rPr>
                            </w:pPr>
                          </w:p>
                          <w:p w14:paraId="74E003F5" w14:textId="77777777" w:rsidR="005A28B8" w:rsidRDefault="005A28B8">
                            <w:pPr>
                              <w:jc w:val="center"/>
                              <w:rPr>
                                <w:sz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E8ECC7" id="_x0000_t202" coordsize="21600,21600" o:spt="202" path="m,l,21600r21600,l21600,xe">
                <v:stroke joinstyle="miter"/>
                <v:path gradientshapeok="t" o:connecttype="rect"/>
              </v:shapetype>
              <v:shape id="Text Box 2" o:spid="_x0000_s1026" type="#_x0000_t202" style="position:absolute;margin-left:228.75pt;margin-top:19.65pt;width:213.75pt;height:1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" stroked="f">
                <v:textbox>
                  <w:txbxContent>
                    <w:p w14:paraId="0D8926CD" w14:textId="77777777" w:rsidR="005A28B8" w:rsidRDefault="005A28B8">
                      <w:pPr>
                        <w:pStyle w:val="Heading1"/>
                        <w:rPr>
                          <w:spacing w:val="160"/>
                        </w:rPr>
                      </w:pPr>
                      <w:r>
                        <w:rPr>
                          <w:spacing w:val="160"/>
                        </w:rPr>
                        <w:t>STONEHAM</w:t>
                      </w:r>
                    </w:p>
                    <w:p w14:paraId="61A248EF" w14:textId="77777777" w:rsidR="005A28B8" w:rsidRDefault="005A28B8">
                      <w:pPr>
                        <w:pStyle w:val="Heading1"/>
                        <w:rPr>
                          <w:sz w:val="24"/>
                        </w:rPr>
                      </w:pPr>
                      <w:r>
                        <w:rPr>
                          <w:sz w:val="24"/>
                        </w:rPr>
                        <w:t>Board of Health - Health Department</w:t>
                      </w:r>
                    </w:p>
                    <w:p w14:paraId="29D4D716" w14:textId="77777777" w:rsidR="005A28B8" w:rsidRDefault="005A28B8">
                      <w:pPr>
                        <w:jc w:val="center"/>
                        <w:rPr>
                          <w:sz w:val="16"/>
                        </w:rPr>
                      </w:pPr>
                      <w:smartTag w:uri="urn:schemas-microsoft-com:office:smarttags" w:element="address">
                        <w:smartTag w:uri="urn:schemas-microsoft-com:office:smarttags" w:element="Street">
                          <w:r>
                            <w:rPr>
                              <w:sz w:val="16"/>
                            </w:rPr>
                            <w:t>35 CENTRAL STREET</w:t>
                          </w:r>
                        </w:smartTag>
                      </w:smartTag>
                    </w:p>
                    <w:p w14:paraId="654C2DCC" w14:textId="77777777" w:rsidR="005A28B8" w:rsidRDefault="005A28B8">
                      <w:pPr>
                        <w:jc w:val="center"/>
                        <w:rPr>
                          <w:sz w:val="16"/>
                        </w:rPr>
                      </w:pPr>
                      <w:smartTag w:uri="urn:schemas-microsoft-com:office:smarttags" w:element="City">
                        <w:smartTag w:uri="urn:schemas-microsoft-com:office:smarttags" w:element="place">
                          <w:r>
                            <w:rPr>
                              <w:sz w:val="16"/>
                            </w:rPr>
                            <w:t>STONEHAM</w:t>
                          </w:r>
                        </w:smartTag>
                        <w:r>
                          <w:rPr>
                            <w:sz w:val="16"/>
                          </w:rPr>
                          <w:t xml:space="preserve">, </w:t>
                        </w:r>
                        <w:smartTag w:uri="urn:schemas-microsoft-com:office:smarttags" w:element="State">
                          <w:r>
                            <w:rPr>
                              <w:sz w:val="16"/>
                            </w:rPr>
                            <w:t>MA</w:t>
                          </w:r>
                        </w:smartTag>
                        <w:r>
                          <w:rPr>
                            <w:sz w:val="16"/>
                          </w:rPr>
                          <w:t xml:space="preserve">  </w:t>
                        </w:r>
                        <w:smartTag w:uri="urn:schemas-microsoft-com:office:smarttags" w:element="PostalCode">
                          <w:r>
                            <w:rPr>
                              <w:sz w:val="16"/>
                            </w:rPr>
                            <w:t>02180</w:t>
                          </w:r>
                        </w:smartTag>
                      </w:smartTag>
                    </w:p>
                    <w:p w14:paraId="3685DDE7" w14:textId="77777777" w:rsidR="005A28B8" w:rsidRDefault="005A28B8">
                      <w:pPr>
                        <w:jc w:val="center"/>
                        <w:rPr>
                          <w:sz w:val="12"/>
                        </w:rPr>
                      </w:pPr>
                      <w:r>
                        <w:rPr>
                          <w:sz w:val="12"/>
                        </w:rPr>
                        <w:t xml:space="preserve"> </w:t>
                      </w:r>
                    </w:p>
                    <w:p w14:paraId="489EA4E2" w14:textId="2FE4C26F" w:rsidR="005A28B8" w:rsidRDefault="00BA11A1">
                      <w:pPr>
                        <w:jc w:val="center"/>
                      </w:pPr>
                      <w:r>
                        <w:t xml:space="preserve">Phone #: </w:t>
                      </w:r>
                      <w:r w:rsidR="005A28B8" w:rsidRPr="007D2B8C">
                        <w:t>781-279-2621</w:t>
                      </w:r>
                    </w:p>
                    <w:p w14:paraId="6BD25942" w14:textId="21111CEC" w:rsidR="00BA11A1" w:rsidRPr="007D2B8C" w:rsidRDefault="00650AAA">
                      <w:pPr>
                        <w:jc w:val="center"/>
                      </w:pPr>
                      <w:r>
                        <w:t xml:space="preserve">Health Director - </w:t>
                      </w:r>
                      <w:r w:rsidR="00BA11A1">
                        <w:t>Anthony Chui, MPH</w:t>
                      </w:r>
                    </w:p>
                    <w:p w14:paraId="09285443" w14:textId="22BD3365" w:rsidR="005A28B8" w:rsidRPr="007D2B8C" w:rsidRDefault="005A28B8">
                      <w:pPr>
                        <w:jc w:val="center"/>
                      </w:pPr>
                    </w:p>
                    <w:p w14:paraId="6B353FDD" w14:textId="77777777" w:rsidR="005A28B8" w:rsidRDefault="005A28B8">
                      <w:pPr>
                        <w:jc w:val="center"/>
                        <w:rPr>
                          <w:sz w:val="12"/>
                        </w:rPr>
                      </w:pPr>
                    </w:p>
                    <w:p w14:paraId="74E003F5" w14:textId="77777777" w:rsidR="005A28B8" w:rsidRDefault="005A28B8">
                      <w:pPr>
                        <w:jc w:val="center"/>
                        <w:rPr>
                          <w:sz w:val="12"/>
                        </w:rPr>
                      </w:pPr>
                    </w:p>
                  </w:txbxContent>
                </v:textbox>
              </v:shape>
            </w:pict>
          </mc:Fallback>
        </mc:AlternateContent>
      </w:r>
      <w:r w:rsidR="006460DB">
        <w:rPr>
          <w:noProof/>
        </w:rPr>
        <w:drawing>
          <wp:anchor distT="0" distB="0" distL="114300" distR="114300" simplePos="0" relativeHeight="251657216" behindDoc="0" locked="0" layoutInCell="1" allowOverlap="1" wp14:anchorId="3B78F593" wp14:editId="2A71DE46">
            <wp:simplePos x="0" y="0"/>
            <wp:positionH relativeFrom="page">
              <wp:posOffset>723900</wp:posOffset>
            </wp:positionH>
            <wp:positionV relativeFrom="paragraph">
              <wp:posOffset>247650</wp:posOffset>
            </wp:positionV>
            <wp:extent cx="2670175" cy="12985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0175" cy="1298575"/>
                    </a:xfrm>
                    <a:prstGeom prst="rect">
                      <a:avLst/>
                    </a:prstGeom>
                    <a:noFill/>
                  </pic:spPr>
                </pic:pic>
              </a:graphicData>
            </a:graphic>
            <wp14:sizeRelH relativeFrom="page">
              <wp14:pctWidth>0</wp14:pctWidth>
            </wp14:sizeRelH>
            <wp14:sizeRelV relativeFrom="page">
              <wp14:pctHeight>0</wp14:pctHeight>
            </wp14:sizeRelV>
          </wp:anchor>
        </w:drawing>
      </w:r>
      <w:r w:rsidR="00CB76C5" w:rsidRPr="00682DA3">
        <w:t xml:space="preserve"> </w:t>
      </w:r>
    </w:p>
    <w:p w14:paraId="54441C6A" w14:textId="77777777" w:rsidR="002E13D9" w:rsidRDefault="002E13D9" w:rsidP="00C40751">
      <w:pPr>
        <w:rPr>
          <w:sz w:val="36"/>
          <w:szCs w:val="36"/>
        </w:rPr>
      </w:pPr>
    </w:p>
    <w:p w14:paraId="71835FF3" w14:textId="797087DB" w:rsidR="004814AD" w:rsidRPr="004814AD" w:rsidRDefault="004814AD" w:rsidP="004814AD">
      <w:pPr>
        <w:jc w:val="center"/>
        <w:rPr>
          <w:sz w:val="24"/>
          <w:szCs w:val="24"/>
        </w:rPr>
      </w:pPr>
      <w:r w:rsidRPr="004814AD">
        <w:rPr>
          <w:sz w:val="24"/>
          <w:szCs w:val="24"/>
        </w:rPr>
        <w:t>Memo</w:t>
      </w:r>
    </w:p>
    <w:p w14:paraId="4F7660AC" w14:textId="77777777" w:rsidR="004814AD" w:rsidRPr="004814AD" w:rsidRDefault="004814AD" w:rsidP="004814AD">
      <w:pPr>
        <w:rPr>
          <w:sz w:val="24"/>
          <w:szCs w:val="24"/>
        </w:rPr>
      </w:pPr>
    </w:p>
    <w:p w14:paraId="54566873" w14:textId="4BE348BF" w:rsidR="00A74479" w:rsidRPr="00A74479" w:rsidRDefault="00A74479" w:rsidP="00A74479">
      <w:pPr>
        <w:rPr>
          <w:sz w:val="24"/>
          <w:szCs w:val="24"/>
        </w:rPr>
      </w:pPr>
      <w:r w:rsidRPr="00A74479">
        <w:rPr>
          <w:sz w:val="24"/>
          <w:szCs w:val="24"/>
        </w:rPr>
        <w:t>Subject: Request for Additional Hours for Health Inspector</w:t>
      </w:r>
    </w:p>
    <w:p w14:paraId="11F1F273" w14:textId="77777777" w:rsidR="00A74479" w:rsidRPr="00A74479" w:rsidRDefault="00A74479" w:rsidP="00A74479">
      <w:pPr>
        <w:rPr>
          <w:sz w:val="24"/>
          <w:szCs w:val="24"/>
        </w:rPr>
      </w:pPr>
    </w:p>
    <w:p w14:paraId="09EEE41F" w14:textId="77777777" w:rsidR="00A74479" w:rsidRPr="00A74479" w:rsidRDefault="00A74479" w:rsidP="00A74479">
      <w:pPr>
        <w:rPr>
          <w:sz w:val="24"/>
          <w:szCs w:val="24"/>
        </w:rPr>
      </w:pPr>
      <w:r w:rsidRPr="00A74479">
        <w:rPr>
          <w:sz w:val="24"/>
          <w:szCs w:val="24"/>
        </w:rPr>
        <w:t>Dear Administrator Sheehan,</w:t>
      </w:r>
    </w:p>
    <w:p w14:paraId="2CB23189" w14:textId="77777777" w:rsidR="00A74479" w:rsidRPr="00A74479" w:rsidRDefault="00A74479" w:rsidP="00A74479">
      <w:pPr>
        <w:rPr>
          <w:sz w:val="24"/>
          <w:szCs w:val="24"/>
        </w:rPr>
      </w:pPr>
    </w:p>
    <w:p w14:paraId="4B23180E" w14:textId="77777777" w:rsidR="00A74479" w:rsidRPr="00A74479" w:rsidRDefault="00A74479" w:rsidP="00A74479">
      <w:pPr>
        <w:rPr>
          <w:sz w:val="24"/>
          <w:szCs w:val="24"/>
        </w:rPr>
      </w:pPr>
      <w:r w:rsidRPr="00A74479">
        <w:rPr>
          <w:sz w:val="24"/>
          <w:szCs w:val="24"/>
        </w:rPr>
        <w:t>I am writing to formally request an increase in the working hours of Health Inspector Thomas Bilbilian by 5 additional hours per week, raising his total to 40 hours. This adjustment is critical to managing the increasing workload on the Stoneham Health Department and ensuring the sustainability of our department’s funding, which has benefited from significant revenue growth.</w:t>
      </w:r>
    </w:p>
    <w:p w14:paraId="1C5EAF46" w14:textId="77777777" w:rsidR="00A74479" w:rsidRPr="00A74479" w:rsidRDefault="00A74479" w:rsidP="00A74479">
      <w:pPr>
        <w:rPr>
          <w:sz w:val="24"/>
          <w:szCs w:val="24"/>
        </w:rPr>
      </w:pPr>
    </w:p>
    <w:p w14:paraId="7776D044" w14:textId="617E4710" w:rsidR="00A74479" w:rsidRPr="00A74479" w:rsidRDefault="00A74479" w:rsidP="00A74479">
      <w:pPr>
        <w:rPr>
          <w:sz w:val="24"/>
          <w:szCs w:val="24"/>
        </w:rPr>
      </w:pPr>
      <w:r w:rsidRPr="00A74479">
        <w:rPr>
          <w:sz w:val="24"/>
          <w:szCs w:val="24"/>
        </w:rPr>
        <w:t>Since joining the department in May 2023, Mr. Bilbilian has played a key role in enforcing important health and safety regulations, including the Minimum Standards for Food Establishments, Human Habitation, Swimming Pools, Recreational Camps, and Body Art Establishments. His duties encompass permit reviews, inspections, re-inspections, and complaint management across the town. Over the past year, Mr. Bilbilian has overseen the issuance of 30 new Food Establishment Permits, 11 new Body Art Establishment/Practitioner Permits, and the initiation of permits for 2-4 Body Work Establishments. This growing volume of work is further compounded by the town’s ongoing development and expansion.</w:t>
      </w:r>
    </w:p>
    <w:p w14:paraId="2420B79E" w14:textId="77777777" w:rsidR="00A74479" w:rsidRPr="00A74479" w:rsidRDefault="00A74479" w:rsidP="00A74479">
      <w:pPr>
        <w:rPr>
          <w:sz w:val="24"/>
          <w:szCs w:val="24"/>
        </w:rPr>
      </w:pPr>
    </w:p>
    <w:p w14:paraId="1630E611" w14:textId="1EE9A572" w:rsidR="00A74479" w:rsidRPr="00A74479" w:rsidRDefault="00A74479" w:rsidP="00A74479">
      <w:pPr>
        <w:rPr>
          <w:sz w:val="24"/>
          <w:szCs w:val="24"/>
        </w:rPr>
      </w:pPr>
      <w:r w:rsidRPr="00A74479">
        <w:rPr>
          <w:sz w:val="24"/>
          <w:szCs w:val="24"/>
        </w:rPr>
        <w:t xml:space="preserve">The department has also had to deal with numerous voluntary closures of food establishments due to imminent health hazards, primarily from pest </w:t>
      </w:r>
      <w:r w:rsidR="000A5315">
        <w:rPr>
          <w:sz w:val="24"/>
          <w:szCs w:val="24"/>
        </w:rPr>
        <w:t>i</w:t>
      </w:r>
      <w:r w:rsidR="0018346A">
        <w:rPr>
          <w:sz w:val="24"/>
          <w:szCs w:val="24"/>
        </w:rPr>
        <w:t>nfestations. Since July 2023, 9</w:t>
      </w:r>
      <w:r w:rsidR="003456B1">
        <w:rPr>
          <w:sz w:val="24"/>
          <w:szCs w:val="24"/>
        </w:rPr>
        <w:t xml:space="preserve"> establishments have voluntarily closed</w:t>
      </w:r>
      <w:r w:rsidRPr="00A74479">
        <w:rPr>
          <w:sz w:val="24"/>
          <w:szCs w:val="24"/>
        </w:rPr>
        <w:t xml:space="preserve">, </w:t>
      </w:r>
      <w:r w:rsidR="003456B1">
        <w:rPr>
          <w:sz w:val="24"/>
          <w:szCs w:val="24"/>
        </w:rPr>
        <w:t xml:space="preserve">many of which have closed on more than one occasion, and </w:t>
      </w:r>
      <w:r w:rsidRPr="00A74479">
        <w:rPr>
          <w:sz w:val="24"/>
          <w:szCs w:val="24"/>
        </w:rPr>
        <w:t xml:space="preserve">each requiring extensive inspections, detailed reports, and multiple re-inspections. </w:t>
      </w:r>
      <w:r w:rsidR="00BD322C">
        <w:rPr>
          <w:sz w:val="24"/>
          <w:szCs w:val="24"/>
        </w:rPr>
        <w:t xml:space="preserve">These protocols also apply to failed inspections which sometimes include the need for third-party food safety consultations. </w:t>
      </w:r>
      <w:r w:rsidRPr="00A74479">
        <w:rPr>
          <w:sz w:val="24"/>
          <w:szCs w:val="24"/>
        </w:rPr>
        <w:t>In addition to these tasks, Mr. Bilbilian has been handling complex cases of severe hoarding, which often require coordination with other town departments and the legal system.</w:t>
      </w:r>
    </w:p>
    <w:p w14:paraId="6CF6E075" w14:textId="77777777" w:rsidR="00A74479" w:rsidRPr="00A74479" w:rsidRDefault="00A74479" w:rsidP="00A74479">
      <w:pPr>
        <w:rPr>
          <w:sz w:val="24"/>
          <w:szCs w:val="24"/>
        </w:rPr>
      </w:pPr>
    </w:p>
    <w:p w14:paraId="560DD0E1" w14:textId="6C463709" w:rsidR="00A74479" w:rsidRPr="00A74479" w:rsidRDefault="00A74479" w:rsidP="00A74479">
      <w:pPr>
        <w:rPr>
          <w:sz w:val="24"/>
          <w:szCs w:val="24"/>
        </w:rPr>
      </w:pPr>
      <w:r w:rsidRPr="00A74479">
        <w:rPr>
          <w:sz w:val="24"/>
          <w:szCs w:val="24"/>
        </w:rPr>
        <w:t>During the summer</w:t>
      </w:r>
      <w:r>
        <w:rPr>
          <w:sz w:val="24"/>
          <w:szCs w:val="24"/>
        </w:rPr>
        <w:t xml:space="preserve"> </w:t>
      </w:r>
      <w:r w:rsidRPr="00A74479">
        <w:rPr>
          <w:sz w:val="24"/>
          <w:szCs w:val="24"/>
        </w:rPr>
        <w:t xml:space="preserve">pool season, Mr. Bilbilian was responsible for inspecting the town’s 14 outdoor pools and 1 indoor pool at LA Fitness. Over the past two years, the number of pools failing inspections has remained significant, with 9 of 15 pools failing in 2023 and 8 of 15 pools failing in 2024. These failures have resulted in closures, re-inspections, and fines, contributing to the increased workload. LA Fitness alone has faced 2 temporary closures in the past year due to </w:t>
      </w:r>
      <w:r w:rsidR="00BD322C">
        <w:rPr>
          <w:sz w:val="24"/>
          <w:szCs w:val="24"/>
        </w:rPr>
        <w:t xml:space="preserve">complaints and </w:t>
      </w:r>
      <w:r w:rsidRPr="00A74479">
        <w:rPr>
          <w:sz w:val="24"/>
          <w:szCs w:val="24"/>
        </w:rPr>
        <w:t xml:space="preserve">repeated violations, requiring </w:t>
      </w:r>
      <w:r w:rsidR="00BD322C">
        <w:rPr>
          <w:sz w:val="24"/>
          <w:szCs w:val="24"/>
        </w:rPr>
        <w:t>further</w:t>
      </w:r>
      <w:r w:rsidRPr="00A74479">
        <w:rPr>
          <w:sz w:val="24"/>
          <w:szCs w:val="24"/>
        </w:rPr>
        <w:t xml:space="preserve"> inspection</w:t>
      </w:r>
      <w:r w:rsidR="00BD322C">
        <w:rPr>
          <w:sz w:val="24"/>
          <w:szCs w:val="24"/>
        </w:rPr>
        <w:t>s</w:t>
      </w:r>
      <w:r w:rsidRPr="00A74479">
        <w:rPr>
          <w:sz w:val="24"/>
          <w:szCs w:val="24"/>
        </w:rPr>
        <w:t xml:space="preserve"> and follow-up</w:t>
      </w:r>
      <w:r w:rsidR="00BD322C">
        <w:rPr>
          <w:sz w:val="24"/>
          <w:szCs w:val="24"/>
        </w:rPr>
        <w:t>s</w:t>
      </w:r>
      <w:r w:rsidRPr="00A74479">
        <w:rPr>
          <w:sz w:val="24"/>
          <w:szCs w:val="24"/>
        </w:rPr>
        <w:t>.</w:t>
      </w:r>
    </w:p>
    <w:p w14:paraId="6B1322A0" w14:textId="77777777" w:rsidR="00A74479" w:rsidRPr="00A74479" w:rsidRDefault="00A74479" w:rsidP="00A74479">
      <w:pPr>
        <w:rPr>
          <w:sz w:val="24"/>
          <w:szCs w:val="24"/>
        </w:rPr>
      </w:pPr>
    </w:p>
    <w:p w14:paraId="58243AA0" w14:textId="6FDA2A1F" w:rsidR="00A74479" w:rsidRPr="00A74479" w:rsidRDefault="00A74479" w:rsidP="00A74479">
      <w:pPr>
        <w:rPr>
          <w:sz w:val="24"/>
          <w:szCs w:val="24"/>
        </w:rPr>
      </w:pPr>
      <w:r w:rsidRPr="00A74479">
        <w:rPr>
          <w:sz w:val="24"/>
          <w:szCs w:val="24"/>
        </w:rPr>
        <w:t>Looking ahead, the town's growing number of multi-unit residential developments will require 300-600 pre-occupancy inspections for new residential units, in addition to inspections for newly constructed swimming pools. Health Department involvement is also required at the pre-construction phase for permitting and compliance with public health guidelines</w:t>
      </w:r>
      <w:r w:rsidR="003456B1">
        <w:rPr>
          <w:sz w:val="24"/>
          <w:szCs w:val="24"/>
        </w:rPr>
        <w:t xml:space="preserve"> related to demolition, including; removal of hazardous materials, asbestos abatement, lead determination, and pest control.</w:t>
      </w:r>
      <w:bookmarkStart w:id="0" w:name="_GoBack"/>
      <w:bookmarkEnd w:id="0"/>
    </w:p>
    <w:p w14:paraId="00E9F88D" w14:textId="77777777" w:rsidR="00A74479" w:rsidRPr="00A74479" w:rsidRDefault="00A74479" w:rsidP="00A74479">
      <w:pPr>
        <w:rPr>
          <w:sz w:val="24"/>
          <w:szCs w:val="24"/>
        </w:rPr>
      </w:pPr>
    </w:p>
    <w:p w14:paraId="2AF0E655" w14:textId="3CF2740B" w:rsidR="00A74479" w:rsidRPr="00A74479" w:rsidRDefault="00A74479" w:rsidP="00A74479">
      <w:pPr>
        <w:rPr>
          <w:sz w:val="24"/>
          <w:szCs w:val="24"/>
        </w:rPr>
      </w:pPr>
      <w:r w:rsidRPr="00A74479">
        <w:rPr>
          <w:sz w:val="24"/>
          <w:szCs w:val="24"/>
        </w:rPr>
        <w:t>The additional 5 hours per week will enable Mr. Bilbilian to more effectively manage the growing demands of inspections, complaint handling, and emergency response. These additional hours are especially necessary given the need to conduct inspections outside of regular office hours to a</w:t>
      </w:r>
      <w:r w:rsidR="00BD322C">
        <w:rPr>
          <w:sz w:val="24"/>
          <w:szCs w:val="24"/>
        </w:rPr>
        <w:t xml:space="preserve">ccommodate food establishments’ </w:t>
      </w:r>
      <w:r w:rsidRPr="00A74479">
        <w:rPr>
          <w:sz w:val="24"/>
          <w:szCs w:val="24"/>
        </w:rPr>
        <w:t>operating hours</w:t>
      </w:r>
      <w:r w:rsidR="00BD322C">
        <w:rPr>
          <w:sz w:val="24"/>
          <w:szCs w:val="24"/>
        </w:rPr>
        <w:t>, attend regular and emergency Board of Health meetings,</w:t>
      </w:r>
      <w:r w:rsidRPr="00A74479">
        <w:rPr>
          <w:sz w:val="24"/>
          <w:szCs w:val="24"/>
        </w:rPr>
        <w:t xml:space="preserve"> and respond to </w:t>
      </w:r>
      <w:r w:rsidR="00AA2CED">
        <w:rPr>
          <w:sz w:val="24"/>
          <w:szCs w:val="24"/>
        </w:rPr>
        <w:t>emergencies</w:t>
      </w:r>
      <w:r w:rsidRPr="00A74479">
        <w:rPr>
          <w:sz w:val="24"/>
          <w:szCs w:val="24"/>
        </w:rPr>
        <w:t xml:space="preserve"> such as </w:t>
      </w:r>
      <w:r w:rsidR="00BD322C">
        <w:rPr>
          <w:sz w:val="24"/>
          <w:szCs w:val="24"/>
        </w:rPr>
        <w:t xml:space="preserve">fires, </w:t>
      </w:r>
      <w:r w:rsidRPr="00A74479">
        <w:rPr>
          <w:sz w:val="24"/>
          <w:szCs w:val="24"/>
        </w:rPr>
        <w:t xml:space="preserve">heat complaints, water </w:t>
      </w:r>
      <w:r w:rsidR="00BD322C">
        <w:rPr>
          <w:sz w:val="24"/>
          <w:szCs w:val="24"/>
        </w:rPr>
        <w:t>&amp; sewage issues</w:t>
      </w:r>
      <w:r w:rsidRPr="00A74479">
        <w:rPr>
          <w:sz w:val="24"/>
          <w:szCs w:val="24"/>
        </w:rPr>
        <w:t>, and hoarding cases.</w:t>
      </w:r>
    </w:p>
    <w:p w14:paraId="76C10BB1" w14:textId="77777777" w:rsidR="00A74479" w:rsidRPr="00A74479" w:rsidRDefault="00A74479" w:rsidP="00A74479">
      <w:pPr>
        <w:rPr>
          <w:sz w:val="24"/>
          <w:szCs w:val="24"/>
        </w:rPr>
      </w:pPr>
    </w:p>
    <w:p w14:paraId="66EA6F36" w14:textId="760FD984" w:rsidR="00A74479" w:rsidRPr="00A74479" w:rsidRDefault="00A74479" w:rsidP="00A74479">
      <w:pPr>
        <w:rPr>
          <w:sz w:val="24"/>
          <w:szCs w:val="24"/>
        </w:rPr>
      </w:pPr>
      <w:r w:rsidRPr="00A74479">
        <w:rPr>
          <w:sz w:val="24"/>
          <w:szCs w:val="24"/>
        </w:rPr>
        <w:t>Furthermore, the increased hours will contribute to the sustainability of our department’s funding. From FY23 to FY24, the Health Department's revenue grew by $10,432, with total revenue increasing from $53,120 to $63,552. Of this increase, $7,175 was generated from fines, largely due to violations related to poor sanitation and dumpster management. The introduction of re-inspection fees for pools, which are set to increase from $50 to $150, and proposed updates to recreational camp permit fees and local regulations, will further enhance revenue.</w:t>
      </w:r>
    </w:p>
    <w:p w14:paraId="4AB94E0C" w14:textId="77777777" w:rsidR="00A74479" w:rsidRPr="00A74479" w:rsidRDefault="00A74479" w:rsidP="00A74479">
      <w:pPr>
        <w:rPr>
          <w:sz w:val="24"/>
          <w:szCs w:val="24"/>
        </w:rPr>
      </w:pPr>
    </w:p>
    <w:p w14:paraId="41F3FD9F" w14:textId="2E594F82" w:rsidR="00A74479" w:rsidRPr="00A74479" w:rsidRDefault="00A74479" w:rsidP="00A74479">
      <w:pPr>
        <w:rPr>
          <w:sz w:val="24"/>
          <w:szCs w:val="24"/>
        </w:rPr>
      </w:pPr>
      <w:r w:rsidRPr="00A74479">
        <w:rPr>
          <w:sz w:val="24"/>
          <w:szCs w:val="24"/>
        </w:rPr>
        <w:t>Approving this request for additional hours, along with overtime pay for work beyond 40 hours, will allow the department to keep pace with the demands of a growing population and increasing regulatory responsibilities while continuing to generate sustainable revenue for the town.</w:t>
      </w:r>
    </w:p>
    <w:p w14:paraId="48559FBE" w14:textId="77777777" w:rsidR="00A74479" w:rsidRPr="00A74479" w:rsidRDefault="00A74479" w:rsidP="00A74479">
      <w:pPr>
        <w:rPr>
          <w:sz w:val="24"/>
          <w:szCs w:val="24"/>
        </w:rPr>
      </w:pPr>
    </w:p>
    <w:p w14:paraId="068B6E2D" w14:textId="71545C64" w:rsidR="004A4080" w:rsidRDefault="004A4080" w:rsidP="004A4080">
      <w:pPr>
        <w:rPr>
          <w:sz w:val="24"/>
          <w:szCs w:val="24"/>
        </w:rPr>
      </w:pPr>
      <w:r w:rsidRPr="004A4080">
        <w:rPr>
          <w:sz w:val="24"/>
          <w:szCs w:val="24"/>
        </w:rPr>
        <w:t>Sincerely,</w:t>
      </w:r>
    </w:p>
    <w:p w14:paraId="0558D114" w14:textId="77777777" w:rsidR="00A74479" w:rsidRPr="004A4080" w:rsidRDefault="00A74479" w:rsidP="004A4080">
      <w:pPr>
        <w:rPr>
          <w:sz w:val="24"/>
          <w:szCs w:val="24"/>
        </w:rPr>
      </w:pPr>
    </w:p>
    <w:p w14:paraId="7A7B1245" w14:textId="7D9521E9" w:rsidR="004A4080" w:rsidRPr="004A4080" w:rsidRDefault="00AE386A" w:rsidP="004A4080">
      <w:pPr>
        <w:rPr>
          <w:sz w:val="24"/>
          <w:szCs w:val="24"/>
        </w:rPr>
      </w:pPr>
      <w:r>
        <w:rPr>
          <w:noProof/>
          <w:sz w:val="24"/>
          <w:szCs w:val="24"/>
        </w:rPr>
        <w:drawing>
          <wp:inline distT="0" distB="0" distL="0" distR="0" wp14:anchorId="5D42F5B5" wp14:editId="0D6612C0">
            <wp:extent cx="1711690" cy="552450"/>
            <wp:effectExtent l="0" t="0" r="3175" b="0"/>
            <wp:docPr id="863858197" name="Picture 2" descr="A picture containing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8197" name="Picture 2" descr="A picture containing hanger&#10;&#10;Description automatically generated"/>
                    <pic:cNvPicPr/>
                  </pic:nvPicPr>
                  <pic:blipFill>
                    <a:blip r:embed="rId9"/>
                    <a:stretch>
                      <a:fillRect/>
                    </a:stretch>
                  </pic:blipFill>
                  <pic:spPr>
                    <a:xfrm>
                      <a:off x="0" y="0"/>
                      <a:ext cx="1769013" cy="570951"/>
                    </a:xfrm>
                    <a:prstGeom prst="rect">
                      <a:avLst/>
                    </a:prstGeom>
                  </pic:spPr>
                </pic:pic>
              </a:graphicData>
            </a:graphic>
          </wp:inline>
        </w:drawing>
      </w:r>
    </w:p>
    <w:p w14:paraId="78FE85EF" w14:textId="77777777" w:rsidR="00A74479" w:rsidRDefault="00A74479" w:rsidP="004A4080">
      <w:pPr>
        <w:rPr>
          <w:sz w:val="24"/>
          <w:szCs w:val="24"/>
        </w:rPr>
      </w:pPr>
    </w:p>
    <w:p w14:paraId="5B5908FD" w14:textId="3B59A43D" w:rsidR="004A4080" w:rsidRPr="004A4080" w:rsidRDefault="004A4080" w:rsidP="004A4080">
      <w:pPr>
        <w:rPr>
          <w:sz w:val="24"/>
          <w:szCs w:val="24"/>
        </w:rPr>
      </w:pPr>
      <w:r w:rsidRPr="004A4080">
        <w:rPr>
          <w:sz w:val="24"/>
          <w:szCs w:val="24"/>
        </w:rPr>
        <w:t>Anthony Chui</w:t>
      </w:r>
    </w:p>
    <w:p w14:paraId="01BABAAA" w14:textId="77777777" w:rsidR="004A4080" w:rsidRPr="004A4080" w:rsidRDefault="004A4080" w:rsidP="004A4080">
      <w:pPr>
        <w:rPr>
          <w:sz w:val="24"/>
          <w:szCs w:val="24"/>
        </w:rPr>
      </w:pPr>
      <w:r w:rsidRPr="004A4080">
        <w:rPr>
          <w:sz w:val="24"/>
          <w:szCs w:val="24"/>
        </w:rPr>
        <w:t>Regional Health and Human Services Director</w:t>
      </w:r>
    </w:p>
    <w:p w14:paraId="7397BCAF" w14:textId="6A236924" w:rsidR="004A4080" w:rsidRPr="004A4080" w:rsidRDefault="004A4080" w:rsidP="004A4080">
      <w:pPr>
        <w:rPr>
          <w:sz w:val="24"/>
          <w:szCs w:val="24"/>
        </w:rPr>
      </w:pPr>
      <w:r w:rsidRPr="004A4080">
        <w:rPr>
          <w:sz w:val="24"/>
          <w:szCs w:val="24"/>
        </w:rPr>
        <w:t>achui@</w:t>
      </w:r>
      <w:r>
        <w:rPr>
          <w:sz w:val="24"/>
          <w:szCs w:val="24"/>
        </w:rPr>
        <w:t>stoneham-ma.gov</w:t>
      </w:r>
      <w:r w:rsidRPr="004A4080">
        <w:rPr>
          <w:sz w:val="24"/>
          <w:szCs w:val="24"/>
        </w:rPr>
        <w:t xml:space="preserve"> </w:t>
      </w:r>
    </w:p>
    <w:p w14:paraId="39FFA773" w14:textId="1F2E76DF" w:rsidR="003D7FD5" w:rsidRPr="003D7FD5" w:rsidRDefault="004A4080" w:rsidP="004A4080">
      <w:pPr>
        <w:rPr>
          <w:sz w:val="24"/>
          <w:szCs w:val="24"/>
        </w:rPr>
      </w:pPr>
      <w:r w:rsidRPr="004A4080">
        <w:rPr>
          <w:sz w:val="24"/>
          <w:szCs w:val="24"/>
        </w:rPr>
        <w:t>(781) 979-4130</w:t>
      </w:r>
    </w:p>
    <w:sectPr w:rsidR="003D7FD5" w:rsidRPr="003D7FD5" w:rsidSect="00F86E6F">
      <w:footerReference w:type="default" r:id="rId10"/>
      <w:type w:val="continuous"/>
      <w:pgSz w:w="12242" w:h="15842"/>
      <w:pgMar w:top="720" w:right="1442" w:bottom="720" w:left="108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7F28C" w14:textId="77777777" w:rsidR="002058EB" w:rsidRDefault="002058EB">
      <w:r>
        <w:separator/>
      </w:r>
    </w:p>
  </w:endnote>
  <w:endnote w:type="continuationSeparator" w:id="0">
    <w:p w14:paraId="54171EA1" w14:textId="77777777" w:rsidR="002058EB" w:rsidRDefault="0020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03187"/>
      <w:docPartObj>
        <w:docPartGallery w:val="Page Numbers (Bottom of Page)"/>
        <w:docPartUnique/>
      </w:docPartObj>
    </w:sdtPr>
    <w:sdtEndPr>
      <w:rPr>
        <w:noProof/>
      </w:rPr>
    </w:sdtEndPr>
    <w:sdtContent>
      <w:p w14:paraId="6979D4D5" w14:textId="77777777" w:rsidR="005A28B8" w:rsidRDefault="005A28B8">
        <w:pPr>
          <w:pStyle w:val="Footer"/>
        </w:pPr>
        <w:r>
          <w:fldChar w:fldCharType="begin"/>
        </w:r>
        <w:r>
          <w:instrText xml:space="preserve"> PAGE   \* MERGEFORMAT </w:instrText>
        </w:r>
        <w:r>
          <w:fldChar w:fldCharType="separate"/>
        </w:r>
        <w:r w:rsidR="003456B1">
          <w:rPr>
            <w:noProof/>
          </w:rPr>
          <w:t>2</w:t>
        </w:r>
        <w:r>
          <w:rPr>
            <w:noProof/>
          </w:rPr>
          <w:fldChar w:fldCharType="end"/>
        </w:r>
      </w:p>
    </w:sdtContent>
  </w:sdt>
  <w:p w14:paraId="01E6D164" w14:textId="77777777" w:rsidR="005A28B8" w:rsidRDefault="005A28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C01305" w14:textId="77777777" w:rsidR="002058EB" w:rsidRDefault="002058EB">
      <w:r>
        <w:separator/>
      </w:r>
    </w:p>
  </w:footnote>
  <w:footnote w:type="continuationSeparator" w:id="0">
    <w:p w14:paraId="53F2A423" w14:textId="77777777" w:rsidR="002058EB" w:rsidRDefault="002058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23E893C"/>
    <w:multiLevelType w:val="hybridMultilevel"/>
    <w:tmpl w:val="34F2BF41"/>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F2347D0"/>
    <w:multiLevelType w:val="hybridMultilevel"/>
    <w:tmpl w:val="EF35337C"/>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927542"/>
    <w:multiLevelType w:val="hybridMultilevel"/>
    <w:tmpl w:val="7640E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B80BA"/>
    <w:multiLevelType w:val="hybridMultilevel"/>
    <w:tmpl w:val="9E88106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CE153A"/>
    <w:multiLevelType w:val="hybridMultilevel"/>
    <w:tmpl w:val="9C366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792ABD"/>
    <w:multiLevelType w:val="hybridMultilevel"/>
    <w:tmpl w:val="6360AFE2"/>
    <w:lvl w:ilvl="0" w:tplc="5BD8F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CE662B"/>
    <w:multiLevelType w:val="hybridMultilevel"/>
    <w:tmpl w:val="1A84A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103517"/>
    <w:multiLevelType w:val="hybridMultilevel"/>
    <w:tmpl w:val="9CCCC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5A0031"/>
    <w:multiLevelType w:val="hybridMultilevel"/>
    <w:tmpl w:val="43E2AECA"/>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62143E62"/>
    <w:multiLevelType w:val="hybridMultilevel"/>
    <w:tmpl w:val="3F936BB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96D55F6"/>
    <w:multiLevelType w:val="hybridMultilevel"/>
    <w:tmpl w:val="1E6A1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7557D2"/>
    <w:multiLevelType w:val="hybridMultilevel"/>
    <w:tmpl w:val="78C0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876C76"/>
    <w:multiLevelType w:val="hybridMultilevel"/>
    <w:tmpl w:val="849CE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BC62D6"/>
    <w:multiLevelType w:val="hybridMultilevel"/>
    <w:tmpl w:val="66AE9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11"/>
  </w:num>
  <w:num w:numId="4">
    <w:abstractNumId w:val="12"/>
  </w:num>
  <w:num w:numId="5">
    <w:abstractNumId w:val="7"/>
  </w:num>
  <w:num w:numId="6">
    <w:abstractNumId w:val="8"/>
  </w:num>
  <w:num w:numId="7">
    <w:abstractNumId w:val="4"/>
  </w:num>
  <w:num w:numId="8">
    <w:abstractNumId w:val="13"/>
  </w:num>
  <w:num w:numId="9">
    <w:abstractNumId w:val="2"/>
  </w:num>
  <w:num w:numId="10">
    <w:abstractNumId w:val="3"/>
  </w:num>
  <w:num w:numId="11">
    <w:abstractNumId w:val="9"/>
  </w:num>
  <w:num w:numId="12">
    <w:abstractNumId w:val="0"/>
  </w:num>
  <w:num w:numId="13">
    <w:abstractNumId w:val="1"/>
  </w:num>
  <w:num w:numId="14">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4A4"/>
    <w:rsid w:val="000029B3"/>
    <w:rsid w:val="00005F7D"/>
    <w:rsid w:val="00007BF4"/>
    <w:rsid w:val="00011292"/>
    <w:rsid w:val="00011D95"/>
    <w:rsid w:val="000127C9"/>
    <w:rsid w:val="000129A4"/>
    <w:rsid w:val="00013C27"/>
    <w:rsid w:val="000140CE"/>
    <w:rsid w:val="00014575"/>
    <w:rsid w:val="00015B7D"/>
    <w:rsid w:val="00022302"/>
    <w:rsid w:val="0002299D"/>
    <w:rsid w:val="00023259"/>
    <w:rsid w:val="00023781"/>
    <w:rsid w:val="00026AD7"/>
    <w:rsid w:val="00032FB7"/>
    <w:rsid w:val="000334C3"/>
    <w:rsid w:val="000339E1"/>
    <w:rsid w:val="000351D2"/>
    <w:rsid w:val="000404C0"/>
    <w:rsid w:val="000419C3"/>
    <w:rsid w:val="00041F32"/>
    <w:rsid w:val="00044543"/>
    <w:rsid w:val="00046C03"/>
    <w:rsid w:val="000528EE"/>
    <w:rsid w:val="00053FFE"/>
    <w:rsid w:val="000557A3"/>
    <w:rsid w:val="00056BA6"/>
    <w:rsid w:val="00057163"/>
    <w:rsid w:val="0006479B"/>
    <w:rsid w:val="00064966"/>
    <w:rsid w:val="0006767B"/>
    <w:rsid w:val="00067E6D"/>
    <w:rsid w:val="00070F51"/>
    <w:rsid w:val="00073627"/>
    <w:rsid w:val="00075F7F"/>
    <w:rsid w:val="0007626B"/>
    <w:rsid w:val="000852D6"/>
    <w:rsid w:val="00086B7E"/>
    <w:rsid w:val="00087741"/>
    <w:rsid w:val="00087BBD"/>
    <w:rsid w:val="00090CCA"/>
    <w:rsid w:val="00092810"/>
    <w:rsid w:val="00094048"/>
    <w:rsid w:val="000943BE"/>
    <w:rsid w:val="00095E8E"/>
    <w:rsid w:val="000A1D28"/>
    <w:rsid w:val="000A3E4B"/>
    <w:rsid w:val="000A5315"/>
    <w:rsid w:val="000A6D93"/>
    <w:rsid w:val="000A7D44"/>
    <w:rsid w:val="000B2EA3"/>
    <w:rsid w:val="000B31E3"/>
    <w:rsid w:val="000B56D8"/>
    <w:rsid w:val="000C3523"/>
    <w:rsid w:val="000D0D0E"/>
    <w:rsid w:val="000D2F5C"/>
    <w:rsid w:val="000D5E14"/>
    <w:rsid w:val="000E1CFA"/>
    <w:rsid w:val="000E1FA8"/>
    <w:rsid w:val="000E3662"/>
    <w:rsid w:val="000E4C53"/>
    <w:rsid w:val="000F0162"/>
    <w:rsid w:val="000F3A23"/>
    <w:rsid w:val="000F3B4D"/>
    <w:rsid w:val="000F5DE2"/>
    <w:rsid w:val="000F7476"/>
    <w:rsid w:val="001013CE"/>
    <w:rsid w:val="001045BC"/>
    <w:rsid w:val="00110EDA"/>
    <w:rsid w:val="0011131D"/>
    <w:rsid w:val="00113080"/>
    <w:rsid w:val="0011667E"/>
    <w:rsid w:val="00121060"/>
    <w:rsid w:val="00121CA0"/>
    <w:rsid w:val="00124DAA"/>
    <w:rsid w:val="001255EC"/>
    <w:rsid w:val="00125CE5"/>
    <w:rsid w:val="0012662C"/>
    <w:rsid w:val="00141357"/>
    <w:rsid w:val="00145B6E"/>
    <w:rsid w:val="00146202"/>
    <w:rsid w:val="00147B3E"/>
    <w:rsid w:val="00150F1C"/>
    <w:rsid w:val="001515F2"/>
    <w:rsid w:val="00152282"/>
    <w:rsid w:val="00155516"/>
    <w:rsid w:val="00155710"/>
    <w:rsid w:val="00157131"/>
    <w:rsid w:val="001572CE"/>
    <w:rsid w:val="00162E11"/>
    <w:rsid w:val="00165F2D"/>
    <w:rsid w:val="00166F7E"/>
    <w:rsid w:val="001677D7"/>
    <w:rsid w:val="00171864"/>
    <w:rsid w:val="001726D4"/>
    <w:rsid w:val="00173957"/>
    <w:rsid w:val="00174CA4"/>
    <w:rsid w:val="00175E8B"/>
    <w:rsid w:val="00176F75"/>
    <w:rsid w:val="0018346A"/>
    <w:rsid w:val="001905A1"/>
    <w:rsid w:val="00194E04"/>
    <w:rsid w:val="0019674E"/>
    <w:rsid w:val="001A0B80"/>
    <w:rsid w:val="001A444A"/>
    <w:rsid w:val="001A6736"/>
    <w:rsid w:val="001B0ACF"/>
    <w:rsid w:val="001B1BDF"/>
    <w:rsid w:val="001B3ECF"/>
    <w:rsid w:val="001B65D6"/>
    <w:rsid w:val="001B725F"/>
    <w:rsid w:val="001B7BE6"/>
    <w:rsid w:val="001C0BFB"/>
    <w:rsid w:val="001C4B0E"/>
    <w:rsid w:val="001C4C56"/>
    <w:rsid w:val="001D40C3"/>
    <w:rsid w:val="001D5D06"/>
    <w:rsid w:val="001D7F83"/>
    <w:rsid w:val="001E35CB"/>
    <w:rsid w:val="001E3B2C"/>
    <w:rsid w:val="001E7169"/>
    <w:rsid w:val="001F055D"/>
    <w:rsid w:val="001F5F89"/>
    <w:rsid w:val="001F742F"/>
    <w:rsid w:val="002016C5"/>
    <w:rsid w:val="00201855"/>
    <w:rsid w:val="002022B8"/>
    <w:rsid w:val="002058EB"/>
    <w:rsid w:val="00210594"/>
    <w:rsid w:val="00212DE6"/>
    <w:rsid w:val="00214187"/>
    <w:rsid w:val="0022328D"/>
    <w:rsid w:val="002302CD"/>
    <w:rsid w:val="0023132A"/>
    <w:rsid w:val="00231E4C"/>
    <w:rsid w:val="00235546"/>
    <w:rsid w:val="00240032"/>
    <w:rsid w:val="002414B4"/>
    <w:rsid w:val="0025022B"/>
    <w:rsid w:val="00250753"/>
    <w:rsid w:val="0025140A"/>
    <w:rsid w:val="002622C7"/>
    <w:rsid w:val="00263728"/>
    <w:rsid w:val="00263F57"/>
    <w:rsid w:val="00270A68"/>
    <w:rsid w:val="00270B98"/>
    <w:rsid w:val="00270BCF"/>
    <w:rsid w:val="0027618D"/>
    <w:rsid w:val="0027725B"/>
    <w:rsid w:val="002800D4"/>
    <w:rsid w:val="002810B2"/>
    <w:rsid w:val="0028406D"/>
    <w:rsid w:val="002846D6"/>
    <w:rsid w:val="00284716"/>
    <w:rsid w:val="00285A77"/>
    <w:rsid w:val="0029040B"/>
    <w:rsid w:val="002912CB"/>
    <w:rsid w:val="00292C63"/>
    <w:rsid w:val="002973BA"/>
    <w:rsid w:val="002979A2"/>
    <w:rsid w:val="002A2FDB"/>
    <w:rsid w:val="002A3FDD"/>
    <w:rsid w:val="002A719B"/>
    <w:rsid w:val="002B0504"/>
    <w:rsid w:val="002B1F50"/>
    <w:rsid w:val="002C56F9"/>
    <w:rsid w:val="002C7C87"/>
    <w:rsid w:val="002C7CC0"/>
    <w:rsid w:val="002D0B89"/>
    <w:rsid w:val="002D12EA"/>
    <w:rsid w:val="002D19FF"/>
    <w:rsid w:val="002D2E75"/>
    <w:rsid w:val="002D46C2"/>
    <w:rsid w:val="002D5F78"/>
    <w:rsid w:val="002D763B"/>
    <w:rsid w:val="002E13D9"/>
    <w:rsid w:val="002E1862"/>
    <w:rsid w:val="002E21FF"/>
    <w:rsid w:val="002E443D"/>
    <w:rsid w:val="002F0DE9"/>
    <w:rsid w:val="002F1C3C"/>
    <w:rsid w:val="002F2711"/>
    <w:rsid w:val="003002B8"/>
    <w:rsid w:val="00301928"/>
    <w:rsid w:val="00303596"/>
    <w:rsid w:val="0030365A"/>
    <w:rsid w:val="003046BD"/>
    <w:rsid w:val="0030587B"/>
    <w:rsid w:val="00305EE5"/>
    <w:rsid w:val="00306D45"/>
    <w:rsid w:val="00307536"/>
    <w:rsid w:val="0031049D"/>
    <w:rsid w:val="00310E20"/>
    <w:rsid w:val="0031299B"/>
    <w:rsid w:val="0031334F"/>
    <w:rsid w:val="00314411"/>
    <w:rsid w:val="00324229"/>
    <w:rsid w:val="0032435C"/>
    <w:rsid w:val="003244A7"/>
    <w:rsid w:val="0033232A"/>
    <w:rsid w:val="0033428F"/>
    <w:rsid w:val="00335817"/>
    <w:rsid w:val="00337302"/>
    <w:rsid w:val="00337E2C"/>
    <w:rsid w:val="003417BE"/>
    <w:rsid w:val="00342703"/>
    <w:rsid w:val="0034376D"/>
    <w:rsid w:val="00344269"/>
    <w:rsid w:val="003456B1"/>
    <w:rsid w:val="003541CE"/>
    <w:rsid w:val="003562A4"/>
    <w:rsid w:val="0035774C"/>
    <w:rsid w:val="00363D13"/>
    <w:rsid w:val="0036426C"/>
    <w:rsid w:val="00366880"/>
    <w:rsid w:val="00372456"/>
    <w:rsid w:val="003805CE"/>
    <w:rsid w:val="003865AE"/>
    <w:rsid w:val="003922E9"/>
    <w:rsid w:val="003A4281"/>
    <w:rsid w:val="003A6E47"/>
    <w:rsid w:val="003A709A"/>
    <w:rsid w:val="003B00DD"/>
    <w:rsid w:val="003B37D8"/>
    <w:rsid w:val="003C1262"/>
    <w:rsid w:val="003C3D37"/>
    <w:rsid w:val="003C6E17"/>
    <w:rsid w:val="003D4F13"/>
    <w:rsid w:val="003D57E1"/>
    <w:rsid w:val="003D7FD5"/>
    <w:rsid w:val="003F155B"/>
    <w:rsid w:val="003F498C"/>
    <w:rsid w:val="003F66BC"/>
    <w:rsid w:val="003F76FA"/>
    <w:rsid w:val="00400C07"/>
    <w:rsid w:val="00402A66"/>
    <w:rsid w:val="00404F32"/>
    <w:rsid w:val="0040710D"/>
    <w:rsid w:val="00407288"/>
    <w:rsid w:val="0041077C"/>
    <w:rsid w:val="00410F94"/>
    <w:rsid w:val="0042554F"/>
    <w:rsid w:val="00427E47"/>
    <w:rsid w:val="0043337C"/>
    <w:rsid w:val="00434B34"/>
    <w:rsid w:val="00434BA1"/>
    <w:rsid w:val="00436736"/>
    <w:rsid w:val="004369A7"/>
    <w:rsid w:val="00440F93"/>
    <w:rsid w:val="0044157F"/>
    <w:rsid w:val="00443019"/>
    <w:rsid w:val="0044406F"/>
    <w:rsid w:val="00453793"/>
    <w:rsid w:val="00453D2D"/>
    <w:rsid w:val="004547CC"/>
    <w:rsid w:val="004579A6"/>
    <w:rsid w:val="00461AAB"/>
    <w:rsid w:val="00462C89"/>
    <w:rsid w:val="00463CA7"/>
    <w:rsid w:val="00464BB8"/>
    <w:rsid w:val="004750D6"/>
    <w:rsid w:val="00480BC8"/>
    <w:rsid w:val="004814AD"/>
    <w:rsid w:val="00481A88"/>
    <w:rsid w:val="00482EB9"/>
    <w:rsid w:val="004848D4"/>
    <w:rsid w:val="0048700E"/>
    <w:rsid w:val="004876F6"/>
    <w:rsid w:val="004959FD"/>
    <w:rsid w:val="004A0561"/>
    <w:rsid w:val="004A1194"/>
    <w:rsid w:val="004A1CDF"/>
    <w:rsid w:val="004A1DCD"/>
    <w:rsid w:val="004A4080"/>
    <w:rsid w:val="004A4E4A"/>
    <w:rsid w:val="004A5CC4"/>
    <w:rsid w:val="004A7059"/>
    <w:rsid w:val="004B47FA"/>
    <w:rsid w:val="004C4BB4"/>
    <w:rsid w:val="004C5340"/>
    <w:rsid w:val="004C5D13"/>
    <w:rsid w:val="004C63EB"/>
    <w:rsid w:val="004C75E9"/>
    <w:rsid w:val="004D0317"/>
    <w:rsid w:val="004D57D7"/>
    <w:rsid w:val="004E035B"/>
    <w:rsid w:val="004F1371"/>
    <w:rsid w:val="004F1BD8"/>
    <w:rsid w:val="004F6A1C"/>
    <w:rsid w:val="004F7492"/>
    <w:rsid w:val="005020EA"/>
    <w:rsid w:val="00503F61"/>
    <w:rsid w:val="00504793"/>
    <w:rsid w:val="00504E42"/>
    <w:rsid w:val="00507876"/>
    <w:rsid w:val="005106E3"/>
    <w:rsid w:val="00516007"/>
    <w:rsid w:val="00516344"/>
    <w:rsid w:val="00516ABF"/>
    <w:rsid w:val="005172C0"/>
    <w:rsid w:val="00517A77"/>
    <w:rsid w:val="00530232"/>
    <w:rsid w:val="00530CFD"/>
    <w:rsid w:val="0053137D"/>
    <w:rsid w:val="00533FBE"/>
    <w:rsid w:val="00540058"/>
    <w:rsid w:val="00542B87"/>
    <w:rsid w:val="00542F4D"/>
    <w:rsid w:val="0054535B"/>
    <w:rsid w:val="00547F1E"/>
    <w:rsid w:val="00553612"/>
    <w:rsid w:val="00561674"/>
    <w:rsid w:val="00561C50"/>
    <w:rsid w:val="0056307A"/>
    <w:rsid w:val="005642AA"/>
    <w:rsid w:val="00566A51"/>
    <w:rsid w:val="00575BB4"/>
    <w:rsid w:val="0058026B"/>
    <w:rsid w:val="00580785"/>
    <w:rsid w:val="00583DC1"/>
    <w:rsid w:val="00585F5B"/>
    <w:rsid w:val="005922A8"/>
    <w:rsid w:val="0059379D"/>
    <w:rsid w:val="00594E2A"/>
    <w:rsid w:val="0059535D"/>
    <w:rsid w:val="005A0143"/>
    <w:rsid w:val="005A2072"/>
    <w:rsid w:val="005A28B8"/>
    <w:rsid w:val="005A2D6E"/>
    <w:rsid w:val="005A3A86"/>
    <w:rsid w:val="005A454E"/>
    <w:rsid w:val="005A5159"/>
    <w:rsid w:val="005A5B47"/>
    <w:rsid w:val="005A7321"/>
    <w:rsid w:val="005A7506"/>
    <w:rsid w:val="005B4179"/>
    <w:rsid w:val="005C373F"/>
    <w:rsid w:val="005C5D06"/>
    <w:rsid w:val="005D7464"/>
    <w:rsid w:val="005E16BE"/>
    <w:rsid w:val="005E2164"/>
    <w:rsid w:val="005E2F1F"/>
    <w:rsid w:val="005F2456"/>
    <w:rsid w:val="005F2B78"/>
    <w:rsid w:val="005F377A"/>
    <w:rsid w:val="006023B7"/>
    <w:rsid w:val="00604062"/>
    <w:rsid w:val="00611EEE"/>
    <w:rsid w:val="006131F9"/>
    <w:rsid w:val="00613AB1"/>
    <w:rsid w:val="00615326"/>
    <w:rsid w:val="00621AA3"/>
    <w:rsid w:val="00622F20"/>
    <w:rsid w:val="00627932"/>
    <w:rsid w:val="006336D4"/>
    <w:rsid w:val="0064085D"/>
    <w:rsid w:val="00641FFD"/>
    <w:rsid w:val="00645C60"/>
    <w:rsid w:val="006460DB"/>
    <w:rsid w:val="00646CA6"/>
    <w:rsid w:val="00647623"/>
    <w:rsid w:val="00650AAA"/>
    <w:rsid w:val="006541C8"/>
    <w:rsid w:val="00662581"/>
    <w:rsid w:val="00666177"/>
    <w:rsid w:val="0066651B"/>
    <w:rsid w:val="006755CA"/>
    <w:rsid w:val="00675609"/>
    <w:rsid w:val="00675ABC"/>
    <w:rsid w:val="00676462"/>
    <w:rsid w:val="00677EB1"/>
    <w:rsid w:val="00680855"/>
    <w:rsid w:val="006812D0"/>
    <w:rsid w:val="00682DA3"/>
    <w:rsid w:val="00683013"/>
    <w:rsid w:val="00690F3E"/>
    <w:rsid w:val="00693C7D"/>
    <w:rsid w:val="006A0124"/>
    <w:rsid w:val="006A7FAD"/>
    <w:rsid w:val="006B16EA"/>
    <w:rsid w:val="006B362F"/>
    <w:rsid w:val="006C3978"/>
    <w:rsid w:val="006C4A11"/>
    <w:rsid w:val="006C4ABA"/>
    <w:rsid w:val="006C655C"/>
    <w:rsid w:val="006D16DE"/>
    <w:rsid w:val="006D1C87"/>
    <w:rsid w:val="006D2821"/>
    <w:rsid w:val="006D2FD5"/>
    <w:rsid w:val="006E1C8D"/>
    <w:rsid w:val="006E2B5C"/>
    <w:rsid w:val="006E67C5"/>
    <w:rsid w:val="006E7C06"/>
    <w:rsid w:val="006F5B61"/>
    <w:rsid w:val="00700A2B"/>
    <w:rsid w:val="007041CF"/>
    <w:rsid w:val="007101B0"/>
    <w:rsid w:val="00712763"/>
    <w:rsid w:val="0071642F"/>
    <w:rsid w:val="0071736F"/>
    <w:rsid w:val="00717DD6"/>
    <w:rsid w:val="007208B8"/>
    <w:rsid w:val="00720AB2"/>
    <w:rsid w:val="0072375C"/>
    <w:rsid w:val="00723A13"/>
    <w:rsid w:val="007276FB"/>
    <w:rsid w:val="00751C84"/>
    <w:rsid w:val="00752167"/>
    <w:rsid w:val="00753BB4"/>
    <w:rsid w:val="00774FB4"/>
    <w:rsid w:val="00781CB5"/>
    <w:rsid w:val="0079042D"/>
    <w:rsid w:val="0079145E"/>
    <w:rsid w:val="0079387D"/>
    <w:rsid w:val="00793DAE"/>
    <w:rsid w:val="00795963"/>
    <w:rsid w:val="0079602D"/>
    <w:rsid w:val="00796AD1"/>
    <w:rsid w:val="00797325"/>
    <w:rsid w:val="007A0EEC"/>
    <w:rsid w:val="007A1CE9"/>
    <w:rsid w:val="007A22F1"/>
    <w:rsid w:val="007A50FC"/>
    <w:rsid w:val="007B0330"/>
    <w:rsid w:val="007B7026"/>
    <w:rsid w:val="007C43A7"/>
    <w:rsid w:val="007C4AF0"/>
    <w:rsid w:val="007C5090"/>
    <w:rsid w:val="007C798D"/>
    <w:rsid w:val="007D027C"/>
    <w:rsid w:val="007D1C27"/>
    <w:rsid w:val="007D2971"/>
    <w:rsid w:val="007D2B8C"/>
    <w:rsid w:val="007D3095"/>
    <w:rsid w:val="007D3B6F"/>
    <w:rsid w:val="007D586B"/>
    <w:rsid w:val="007D5B65"/>
    <w:rsid w:val="007E05C6"/>
    <w:rsid w:val="007E06CE"/>
    <w:rsid w:val="007F759C"/>
    <w:rsid w:val="008063C1"/>
    <w:rsid w:val="008064ED"/>
    <w:rsid w:val="0081018F"/>
    <w:rsid w:val="008105AF"/>
    <w:rsid w:val="00817922"/>
    <w:rsid w:val="00820F69"/>
    <w:rsid w:val="00825942"/>
    <w:rsid w:val="00840ACB"/>
    <w:rsid w:val="00841E81"/>
    <w:rsid w:val="0084273D"/>
    <w:rsid w:val="00842832"/>
    <w:rsid w:val="00844A7E"/>
    <w:rsid w:val="00847B1F"/>
    <w:rsid w:val="00851B80"/>
    <w:rsid w:val="0085312A"/>
    <w:rsid w:val="00861A3C"/>
    <w:rsid w:val="008651EF"/>
    <w:rsid w:val="00865279"/>
    <w:rsid w:val="0086726E"/>
    <w:rsid w:val="00873C78"/>
    <w:rsid w:val="0088121D"/>
    <w:rsid w:val="00881D9F"/>
    <w:rsid w:val="00883C00"/>
    <w:rsid w:val="00884A5B"/>
    <w:rsid w:val="00884FE2"/>
    <w:rsid w:val="0088595E"/>
    <w:rsid w:val="008859CC"/>
    <w:rsid w:val="00885A64"/>
    <w:rsid w:val="00894687"/>
    <w:rsid w:val="0089673D"/>
    <w:rsid w:val="008A14C6"/>
    <w:rsid w:val="008A3357"/>
    <w:rsid w:val="008C0DDA"/>
    <w:rsid w:val="008C6E99"/>
    <w:rsid w:val="008D08EA"/>
    <w:rsid w:val="008D161D"/>
    <w:rsid w:val="008D1F88"/>
    <w:rsid w:val="008D2495"/>
    <w:rsid w:val="008D4317"/>
    <w:rsid w:val="008D6CB8"/>
    <w:rsid w:val="008E0B7E"/>
    <w:rsid w:val="008E0E80"/>
    <w:rsid w:val="008E2BF5"/>
    <w:rsid w:val="008E425F"/>
    <w:rsid w:val="008E7BAA"/>
    <w:rsid w:val="008F0F18"/>
    <w:rsid w:val="008F23AE"/>
    <w:rsid w:val="008F68D0"/>
    <w:rsid w:val="009024A4"/>
    <w:rsid w:val="00902957"/>
    <w:rsid w:val="00905EEB"/>
    <w:rsid w:val="009064E8"/>
    <w:rsid w:val="00916032"/>
    <w:rsid w:val="00916300"/>
    <w:rsid w:val="00923F4D"/>
    <w:rsid w:val="009240D9"/>
    <w:rsid w:val="009272E7"/>
    <w:rsid w:val="0092735C"/>
    <w:rsid w:val="00930458"/>
    <w:rsid w:val="009309E8"/>
    <w:rsid w:val="009334AB"/>
    <w:rsid w:val="00941D59"/>
    <w:rsid w:val="00944164"/>
    <w:rsid w:val="009443E7"/>
    <w:rsid w:val="0094799B"/>
    <w:rsid w:val="00950D1A"/>
    <w:rsid w:val="00951151"/>
    <w:rsid w:val="00951514"/>
    <w:rsid w:val="00954BF5"/>
    <w:rsid w:val="0095641A"/>
    <w:rsid w:val="00957345"/>
    <w:rsid w:val="0095737A"/>
    <w:rsid w:val="00957F35"/>
    <w:rsid w:val="00957FE8"/>
    <w:rsid w:val="00963B1F"/>
    <w:rsid w:val="00973737"/>
    <w:rsid w:val="0097584A"/>
    <w:rsid w:val="00986663"/>
    <w:rsid w:val="00990DFB"/>
    <w:rsid w:val="00991F13"/>
    <w:rsid w:val="00992F71"/>
    <w:rsid w:val="009941FD"/>
    <w:rsid w:val="009A0582"/>
    <w:rsid w:val="009A14B8"/>
    <w:rsid w:val="009A7D0B"/>
    <w:rsid w:val="009A7F7F"/>
    <w:rsid w:val="009B1559"/>
    <w:rsid w:val="009C0AD0"/>
    <w:rsid w:val="009C28CC"/>
    <w:rsid w:val="009D0A96"/>
    <w:rsid w:val="009E1B3F"/>
    <w:rsid w:val="009E1BEC"/>
    <w:rsid w:val="009E310D"/>
    <w:rsid w:val="009E58CF"/>
    <w:rsid w:val="009E5A83"/>
    <w:rsid w:val="009F04F3"/>
    <w:rsid w:val="009F230D"/>
    <w:rsid w:val="009F50D9"/>
    <w:rsid w:val="00A017DA"/>
    <w:rsid w:val="00A02979"/>
    <w:rsid w:val="00A0333D"/>
    <w:rsid w:val="00A06EF2"/>
    <w:rsid w:val="00A10A97"/>
    <w:rsid w:val="00A111A4"/>
    <w:rsid w:val="00A17D40"/>
    <w:rsid w:val="00A206BD"/>
    <w:rsid w:val="00A23682"/>
    <w:rsid w:val="00A2765D"/>
    <w:rsid w:val="00A358FE"/>
    <w:rsid w:val="00A36DD4"/>
    <w:rsid w:val="00A37BAA"/>
    <w:rsid w:val="00A40B97"/>
    <w:rsid w:val="00A436F7"/>
    <w:rsid w:val="00A46765"/>
    <w:rsid w:val="00A507F2"/>
    <w:rsid w:val="00A54365"/>
    <w:rsid w:val="00A554CF"/>
    <w:rsid w:val="00A62E22"/>
    <w:rsid w:val="00A64605"/>
    <w:rsid w:val="00A6536B"/>
    <w:rsid w:val="00A70FB3"/>
    <w:rsid w:val="00A73436"/>
    <w:rsid w:val="00A74479"/>
    <w:rsid w:val="00A76C96"/>
    <w:rsid w:val="00A81A0B"/>
    <w:rsid w:val="00A82778"/>
    <w:rsid w:val="00A83C90"/>
    <w:rsid w:val="00A85537"/>
    <w:rsid w:val="00A860F6"/>
    <w:rsid w:val="00A95122"/>
    <w:rsid w:val="00A96F32"/>
    <w:rsid w:val="00AA1C68"/>
    <w:rsid w:val="00AA2CED"/>
    <w:rsid w:val="00AA2CF5"/>
    <w:rsid w:val="00AA3D04"/>
    <w:rsid w:val="00AA503F"/>
    <w:rsid w:val="00AB18F8"/>
    <w:rsid w:val="00AB3F05"/>
    <w:rsid w:val="00AC3EA0"/>
    <w:rsid w:val="00AC6365"/>
    <w:rsid w:val="00AC7064"/>
    <w:rsid w:val="00AC7EE8"/>
    <w:rsid w:val="00AD03D3"/>
    <w:rsid w:val="00AD3F5C"/>
    <w:rsid w:val="00AD424A"/>
    <w:rsid w:val="00AD44BD"/>
    <w:rsid w:val="00AD53DD"/>
    <w:rsid w:val="00AD6806"/>
    <w:rsid w:val="00AE386A"/>
    <w:rsid w:val="00AE431B"/>
    <w:rsid w:val="00AE7760"/>
    <w:rsid w:val="00AF1EB5"/>
    <w:rsid w:val="00AF2B7D"/>
    <w:rsid w:val="00AF3215"/>
    <w:rsid w:val="00AF4574"/>
    <w:rsid w:val="00B00DF7"/>
    <w:rsid w:val="00B0240F"/>
    <w:rsid w:val="00B07766"/>
    <w:rsid w:val="00B14760"/>
    <w:rsid w:val="00B16F45"/>
    <w:rsid w:val="00B27C4B"/>
    <w:rsid w:val="00B32AAD"/>
    <w:rsid w:val="00B33235"/>
    <w:rsid w:val="00B33544"/>
    <w:rsid w:val="00B34F34"/>
    <w:rsid w:val="00B35665"/>
    <w:rsid w:val="00B37FF6"/>
    <w:rsid w:val="00B510FB"/>
    <w:rsid w:val="00B5278C"/>
    <w:rsid w:val="00B55D09"/>
    <w:rsid w:val="00B62518"/>
    <w:rsid w:val="00B62CA6"/>
    <w:rsid w:val="00B649F7"/>
    <w:rsid w:val="00B71B7A"/>
    <w:rsid w:val="00B726FB"/>
    <w:rsid w:val="00B74A91"/>
    <w:rsid w:val="00B77173"/>
    <w:rsid w:val="00B77515"/>
    <w:rsid w:val="00B8454B"/>
    <w:rsid w:val="00B849B7"/>
    <w:rsid w:val="00B870EF"/>
    <w:rsid w:val="00B8731A"/>
    <w:rsid w:val="00B91610"/>
    <w:rsid w:val="00BA1105"/>
    <w:rsid w:val="00BA11A1"/>
    <w:rsid w:val="00BA2E7C"/>
    <w:rsid w:val="00BA33CE"/>
    <w:rsid w:val="00BB10BB"/>
    <w:rsid w:val="00BB40E8"/>
    <w:rsid w:val="00BC3566"/>
    <w:rsid w:val="00BC4A0E"/>
    <w:rsid w:val="00BC4D7D"/>
    <w:rsid w:val="00BD1430"/>
    <w:rsid w:val="00BD30B0"/>
    <w:rsid w:val="00BD322C"/>
    <w:rsid w:val="00BE08C7"/>
    <w:rsid w:val="00BE1B14"/>
    <w:rsid w:val="00BE1EC7"/>
    <w:rsid w:val="00BE20C6"/>
    <w:rsid w:val="00BE2142"/>
    <w:rsid w:val="00BE47B8"/>
    <w:rsid w:val="00BF3377"/>
    <w:rsid w:val="00BF5C2C"/>
    <w:rsid w:val="00C03723"/>
    <w:rsid w:val="00C057EA"/>
    <w:rsid w:val="00C05DE3"/>
    <w:rsid w:val="00C12033"/>
    <w:rsid w:val="00C12E1F"/>
    <w:rsid w:val="00C14460"/>
    <w:rsid w:val="00C16259"/>
    <w:rsid w:val="00C16611"/>
    <w:rsid w:val="00C23EFF"/>
    <w:rsid w:val="00C24ABF"/>
    <w:rsid w:val="00C24B49"/>
    <w:rsid w:val="00C279DB"/>
    <w:rsid w:val="00C3012A"/>
    <w:rsid w:val="00C31ED6"/>
    <w:rsid w:val="00C34CC0"/>
    <w:rsid w:val="00C40519"/>
    <w:rsid w:val="00C40751"/>
    <w:rsid w:val="00C46EC3"/>
    <w:rsid w:val="00C55714"/>
    <w:rsid w:val="00C6204B"/>
    <w:rsid w:val="00C66113"/>
    <w:rsid w:val="00C66FC4"/>
    <w:rsid w:val="00C67236"/>
    <w:rsid w:val="00C679CF"/>
    <w:rsid w:val="00C72CE7"/>
    <w:rsid w:val="00C76217"/>
    <w:rsid w:val="00C80725"/>
    <w:rsid w:val="00C87282"/>
    <w:rsid w:val="00C872BA"/>
    <w:rsid w:val="00C91314"/>
    <w:rsid w:val="00C95733"/>
    <w:rsid w:val="00C9614E"/>
    <w:rsid w:val="00CA24A1"/>
    <w:rsid w:val="00CA7277"/>
    <w:rsid w:val="00CB76C5"/>
    <w:rsid w:val="00CC26E8"/>
    <w:rsid w:val="00CC452A"/>
    <w:rsid w:val="00CC5E0E"/>
    <w:rsid w:val="00CD276D"/>
    <w:rsid w:val="00CD59EC"/>
    <w:rsid w:val="00CD6145"/>
    <w:rsid w:val="00CE2213"/>
    <w:rsid w:val="00CE23C8"/>
    <w:rsid w:val="00CE3B67"/>
    <w:rsid w:val="00CE581D"/>
    <w:rsid w:val="00CE78B0"/>
    <w:rsid w:val="00CE7E9D"/>
    <w:rsid w:val="00CF107D"/>
    <w:rsid w:val="00CF40B6"/>
    <w:rsid w:val="00CF5935"/>
    <w:rsid w:val="00D01414"/>
    <w:rsid w:val="00D02B94"/>
    <w:rsid w:val="00D168E6"/>
    <w:rsid w:val="00D177CB"/>
    <w:rsid w:val="00D228A3"/>
    <w:rsid w:val="00D25670"/>
    <w:rsid w:val="00D2646D"/>
    <w:rsid w:val="00D27EB5"/>
    <w:rsid w:val="00D35BE6"/>
    <w:rsid w:val="00D36B29"/>
    <w:rsid w:val="00D3783C"/>
    <w:rsid w:val="00D42A73"/>
    <w:rsid w:val="00D4300A"/>
    <w:rsid w:val="00D433F5"/>
    <w:rsid w:val="00D459A4"/>
    <w:rsid w:val="00D45C60"/>
    <w:rsid w:val="00D473D0"/>
    <w:rsid w:val="00D4743B"/>
    <w:rsid w:val="00D507DE"/>
    <w:rsid w:val="00D52CF6"/>
    <w:rsid w:val="00D537DE"/>
    <w:rsid w:val="00D56F50"/>
    <w:rsid w:val="00D62155"/>
    <w:rsid w:val="00D630A6"/>
    <w:rsid w:val="00D647CF"/>
    <w:rsid w:val="00D65F5F"/>
    <w:rsid w:val="00D6601F"/>
    <w:rsid w:val="00D752AF"/>
    <w:rsid w:val="00D75638"/>
    <w:rsid w:val="00D762B0"/>
    <w:rsid w:val="00D81D32"/>
    <w:rsid w:val="00D81FE3"/>
    <w:rsid w:val="00D84565"/>
    <w:rsid w:val="00D869AA"/>
    <w:rsid w:val="00D92B77"/>
    <w:rsid w:val="00D97ECE"/>
    <w:rsid w:val="00DA28C7"/>
    <w:rsid w:val="00DA28D3"/>
    <w:rsid w:val="00DA4F4F"/>
    <w:rsid w:val="00DA54CF"/>
    <w:rsid w:val="00DB3D3E"/>
    <w:rsid w:val="00DB7A42"/>
    <w:rsid w:val="00DC0FFD"/>
    <w:rsid w:val="00DC39E6"/>
    <w:rsid w:val="00DC423D"/>
    <w:rsid w:val="00DC4F8F"/>
    <w:rsid w:val="00DD6916"/>
    <w:rsid w:val="00DD71B9"/>
    <w:rsid w:val="00DD7E7B"/>
    <w:rsid w:val="00DE121C"/>
    <w:rsid w:val="00DE447B"/>
    <w:rsid w:val="00DE4E99"/>
    <w:rsid w:val="00DE59D2"/>
    <w:rsid w:val="00DE6F1F"/>
    <w:rsid w:val="00DF78AF"/>
    <w:rsid w:val="00E003F3"/>
    <w:rsid w:val="00E01ECC"/>
    <w:rsid w:val="00E04414"/>
    <w:rsid w:val="00E0472D"/>
    <w:rsid w:val="00E04E2F"/>
    <w:rsid w:val="00E11261"/>
    <w:rsid w:val="00E11B86"/>
    <w:rsid w:val="00E1679A"/>
    <w:rsid w:val="00E23393"/>
    <w:rsid w:val="00E241D9"/>
    <w:rsid w:val="00E322A0"/>
    <w:rsid w:val="00E37DA8"/>
    <w:rsid w:val="00E4709A"/>
    <w:rsid w:val="00E4732D"/>
    <w:rsid w:val="00E475E3"/>
    <w:rsid w:val="00E47E2A"/>
    <w:rsid w:val="00E50DB3"/>
    <w:rsid w:val="00E52AE8"/>
    <w:rsid w:val="00E64356"/>
    <w:rsid w:val="00E67385"/>
    <w:rsid w:val="00E71A83"/>
    <w:rsid w:val="00E72D50"/>
    <w:rsid w:val="00E7458D"/>
    <w:rsid w:val="00E75602"/>
    <w:rsid w:val="00E81814"/>
    <w:rsid w:val="00E83687"/>
    <w:rsid w:val="00E8759D"/>
    <w:rsid w:val="00E9281F"/>
    <w:rsid w:val="00E92D61"/>
    <w:rsid w:val="00E945EF"/>
    <w:rsid w:val="00E954E3"/>
    <w:rsid w:val="00E95A92"/>
    <w:rsid w:val="00E9769D"/>
    <w:rsid w:val="00EB17C2"/>
    <w:rsid w:val="00EB3C2A"/>
    <w:rsid w:val="00EB4A1B"/>
    <w:rsid w:val="00EC1AC0"/>
    <w:rsid w:val="00EC31BD"/>
    <w:rsid w:val="00EC3777"/>
    <w:rsid w:val="00EC3DF9"/>
    <w:rsid w:val="00EC727D"/>
    <w:rsid w:val="00ED3ED5"/>
    <w:rsid w:val="00ED4F5B"/>
    <w:rsid w:val="00ED5D3B"/>
    <w:rsid w:val="00ED6C79"/>
    <w:rsid w:val="00ED708D"/>
    <w:rsid w:val="00ED749B"/>
    <w:rsid w:val="00EE4332"/>
    <w:rsid w:val="00EE7813"/>
    <w:rsid w:val="00EE7845"/>
    <w:rsid w:val="00EF1A86"/>
    <w:rsid w:val="00EF1C91"/>
    <w:rsid w:val="00EF444C"/>
    <w:rsid w:val="00EF4AED"/>
    <w:rsid w:val="00F01C8E"/>
    <w:rsid w:val="00F0291F"/>
    <w:rsid w:val="00F044FB"/>
    <w:rsid w:val="00F11729"/>
    <w:rsid w:val="00F17436"/>
    <w:rsid w:val="00F21FE9"/>
    <w:rsid w:val="00F232A4"/>
    <w:rsid w:val="00F35F4B"/>
    <w:rsid w:val="00F371DA"/>
    <w:rsid w:val="00F37992"/>
    <w:rsid w:val="00F37BE1"/>
    <w:rsid w:val="00F41B3A"/>
    <w:rsid w:val="00F42046"/>
    <w:rsid w:val="00F42F1D"/>
    <w:rsid w:val="00F505EC"/>
    <w:rsid w:val="00F51AE6"/>
    <w:rsid w:val="00F536A5"/>
    <w:rsid w:val="00F56CD0"/>
    <w:rsid w:val="00F606B3"/>
    <w:rsid w:val="00F606DD"/>
    <w:rsid w:val="00F636EF"/>
    <w:rsid w:val="00F760AE"/>
    <w:rsid w:val="00F80672"/>
    <w:rsid w:val="00F81CD2"/>
    <w:rsid w:val="00F82D2B"/>
    <w:rsid w:val="00F86E6F"/>
    <w:rsid w:val="00F92526"/>
    <w:rsid w:val="00F9262F"/>
    <w:rsid w:val="00F926D8"/>
    <w:rsid w:val="00F92C56"/>
    <w:rsid w:val="00F93785"/>
    <w:rsid w:val="00FA0AB7"/>
    <w:rsid w:val="00FA1FF7"/>
    <w:rsid w:val="00FA56F0"/>
    <w:rsid w:val="00FB0346"/>
    <w:rsid w:val="00FB3F2A"/>
    <w:rsid w:val="00FC0B85"/>
    <w:rsid w:val="00FC1AC1"/>
    <w:rsid w:val="00FC4A7B"/>
    <w:rsid w:val="00FD0D78"/>
    <w:rsid w:val="00FD3533"/>
    <w:rsid w:val="00FD5872"/>
    <w:rsid w:val="00FD61EF"/>
    <w:rsid w:val="00FD6DDC"/>
    <w:rsid w:val="00FD72BF"/>
    <w:rsid w:val="00FE06A7"/>
    <w:rsid w:val="00FE1C64"/>
    <w:rsid w:val="00FE4458"/>
    <w:rsid w:val="00FE4A82"/>
    <w:rsid w:val="00FE5902"/>
    <w:rsid w:val="00FF067D"/>
    <w:rsid w:val="00FF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7E6E6781"/>
  <w15:docId w15:val="{68BFDA7F-B8DF-40F4-B95C-9E07C782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36B"/>
    <w:rPr>
      <w:sz w:val="20"/>
      <w:szCs w:val="20"/>
    </w:rPr>
  </w:style>
  <w:style w:type="paragraph" w:styleId="Heading1">
    <w:name w:val="heading 1"/>
    <w:basedOn w:val="Normal"/>
    <w:next w:val="Normal"/>
    <w:link w:val="Heading1Char"/>
    <w:uiPriority w:val="99"/>
    <w:qFormat/>
    <w:rsid w:val="00A6536B"/>
    <w:pPr>
      <w:keepNext/>
      <w:jc w:val="center"/>
      <w:outlineLvl w:val="0"/>
    </w:pPr>
    <w:rPr>
      <w:outline/>
      <w:color w:val="000000"/>
      <w:sz w:val="36"/>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link w:val="Heading2Char"/>
    <w:uiPriority w:val="99"/>
    <w:qFormat/>
    <w:rsid w:val="00A6536B"/>
    <w:pPr>
      <w:keepNext/>
      <w:jc w:val="center"/>
      <w:outlineLvl w:val="1"/>
    </w:pPr>
    <w:rPr>
      <w:sz w:val="24"/>
    </w:rPr>
  </w:style>
  <w:style w:type="paragraph" w:styleId="Heading3">
    <w:name w:val="heading 3"/>
    <w:basedOn w:val="Normal"/>
    <w:next w:val="Normal"/>
    <w:link w:val="Heading3Char"/>
    <w:uiPriority w:val="99"/>
    <w:qFormat/>
    <w:rsid w:val="00A6536B"/>
    <w:pPr>
      <w:keepNext/>
      <w:ind w:left="6300"/>
      <w:outlineLvl w:val="2"/>
    </w:pPr>
    <w:rPr>
      <w:sz w:val="24"/>
    </w:rPr>
  </w:style>
  <w:style w:type="paragraph" w:styleId="Heading4">
    <w:name w:val="heading 4"/>
    <w:basedOn w:val="Normal"/>
    <w:next w:val="Normal"/>
    <w:link w:val="Heading4Char"/>
    <w:uiPriority w:val="99"/>
    <w:qFormat/>
    <w:rsid w:val="00A6536B"/>
    <w:pPr>
      <w:keepNext/>
      <w:ind w:left="5760" w:firstLine="540"/>
      <w:outlineLvl w:val="3"/>
    </w:pPr>
    <w:rPr>
      <w:sz w:val="24"/>
    </w:rPr>
  </w:style>
  <w:style w:type="paragraph" w:styleId="Heading5">
    <w:name w:val="heading 5"/>
    <w:basedOn w:val="Normal"/>
    <w:next w:val="Normal"/>
    <w:link w:val="Heading5Char"/>
    <w:uiPriority w:val="99"/>
    <w:qFormat/>
    <w:rsid w:val="00A6536B"/>
    <w:pPr>
      <w:keepNext/>
      <w:outlineLvl w:val="4"/>
    </w:pPr>
    <w:rPr>
      <w:sz w:val="24"/>
    </w:rPr>
  </w:style>
  <w:style w:type="paragraph" w:styleId="Heading6">
    <w:name w:val="heading 6"/>
    <w:basedOn w:val="Normal"/>
    <w:next w:val="Normal"/>
    <w:link w:val="Heading6Char"/>
    <w:uiPriority w:val="99"/>
    <w:qFormat/>
    <w:rsid w:val="00A6536B"/>
    <w:pPr>
      <w:keepNext/>
      <w:jc w:val="center"/>
      <w:outlineLvl w:val="5"/>
    </w:pPr>
    <w:rPr>
      <w:b/>
      <w:bCs/>
      <w:sz w:val="36"/>
    </w:rPr>
  </w:style>
  <w:style w:type="paragraph" w:styleId="Heading7">
    <w:name w:val="heading 7"/>
    <w:basedOn w:val="Normal"/>
    <w:next w:val="Normal"/>
    <w:link w:val="Heading7Char"/>
    <w:uiPriority w:val="99"/>
    <w:qFormat/>
    <w:rsid w:val="00A6536B"/>
    <w:pPr>
      <w:keepNext/>
      <w:widowControl w:val="0"/>
      <w:autoSpaceDE w:val="0"/>
      <w:autoSpaceDN w:val="0"/>
      <w:adjustRightInd w:val="0"/>
      <w:spacing w:line="580" w:lineRule="exact"/>
      <w:ind w:left="720" w:hanging="720"/>
      <w:jc w:val="both"/>
      <w:outlineLvl w:val="6"/>
    </w:pPr>
    <w:rPr>
      <w:rFonts w:ascii="Arial" w:hAnsi="Arial" w:cs="Arial"/>
      <w:b/>
      <w:bCs/>
      <w:sz w:val="22"/>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53D2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453D2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453D2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453D2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453D2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453D2D"/>
    <w:rPr>
      <w:rFonts w:ascii="Calibri" w:hAnsi="Calibri" w:cs="Times New Roman"/>
      <w:b/>
      <w:bCs/>
      <w:sz w:val="22"/>
      <w:szCs w:val="22"/>
    </w:rPr>
  </w:style>
  <w:style w:type="character" w:customStyle="1" w:styleId="Heading7Char">
    <w:name w:val="Heading 7 Char"/>
    <w:basedOn w:val="DefaultParagraphFont"/>
    <w:link w:val="Heading7"/>
    <w:uiPriority w:val="99"/>
    <w:semiHidden/>
    <w:locked/>
    <w:rsid w:val="00453D2D"/>
    <w:rPr>
      <w:rFonts w:ascii="Calibri" w:hAnsi="Calibri" w:cs="Times New Roman"/>
      <w:sz w:val="24"/>
      <w:szCs w:val="24"/>
    </w:rPr>
  </w:style>
  <w:style w:type="paragraph" w:styleId="Header">
    <w:name w:val="header"/>
    <w:basedOn w:val="Normal"/>
    <w:link w:val="HeaderChar"/>
    <w:uiPriority w:val="99"/>
    <w:rsid w:val="00A6536B"/>
    <w:pPr>
      <w:tabs>
        <w:tab w:val="center" w:pos="4320"/>
        <w:tab w:val="right" w:pos="8640"/>
      </w:tabs>
    </w:pPr>
  </w:style>
  <w:style w:type="character" w:customStyle="1" w:styleId="HeaderChar">
    <w:name w:val="Header Char"/>
    <w:basedOn w:val="DefaultParagraphFont"/>
    <w:link w:val="Header"/>
    <w:uiPriority w:val="99"/>
    <w:semiHidden/>
    <w:locked/>
    <w:rsid w:val="00453D2D"/>
    <w:rPr>
      <w:rFonts w:cs="Times New Roman"/>
    </w:rPr>
  </w:style>
  <w:style w:type="paragraph" w:styleId="Footer">
    <w:name w:val="footer"/>
    <w:basedOn w:val="Normal"/>
    <w:link w:val="FooterChar"/>
    <w:uiPriority w:val="99"/>
    <w:rsid w:val="00A6536B"/>
    <w:pPr>
      <w:tabs>
        <w:tab w:val="center" w:pos="4320"/>
        <w:tab w:val="right" w:pos="8640"/>
      </w:tabs>
    </w:pPr>
  </w:style>
  <w:style w:type="character" w:customStyle="1" w:styleId="FooterChar">
    <w:name w:val="Footer Char"/>
    <w:basedOn w:val="DefaultParagraphFont"/>
    <w:link w:val="Footer"/>
    <w:uiPriority w:val="99"/>
    <w:locked/>
    <w:rsid w:val="00453D2D"/>
    <w:rPr>
      <w:rFonts w:cs="Times New Roman"/>
    </w:rPr>
  </w:style>
  <w:style w:type="character" w:styleId="Hyperlink">
    <w:name w:val="Hyperlink"/>
    <w:basedOn w:val="DefaultParagraphFont"/>
    <w:uiPriority w:val="99"/>
    <w:rsid w:val="00A6536B"/>
    <w:rPr>
      <w:rFonts w:cs="Times New Roman"/>
      <w:color w:val="0000FF"/>
      <w:u w:val="single"/>
    </w:rPr>
  </w:style>
  <w:style w:type="paragraph" w:styleId="BodyText">
    <w:name w:val="Body Text"/>
    <w:basedOn w:val="Normal"/>
    <w:link w:val="BodyTextChar"/>
    <w:uiPriority w:val="99"/>
    <w:rsid w:val="00A6536B"/>
    <w:rPr>
      <w:sz w:val="24"/>
    </w:rPr>
  </w:style>
  <w:style w:type="character" w:customStyle="1" w:styleId="BodyTextChar">
    <w:name w:val="Body Text Char"/>
    <w:basedOn w:val="DefaultParagraphFont"/>
    <w:link w:val="BodyText"/>
    <w:uiPriority w:val="99"/>
    <w:semiHidden/>
    <w:locked/>
    <w:rsid w:val="00453D2D"/>
    <w:rPr>
      <w:rFonts w:cs="Times New Roman"/>
    </w:rPr>
  </w:style>
  <w:style w:type="paragraph" w:styleId="BodyText2">
    <w:name w:val="Body Text 2"/>
    <w:basedOn w:val="Normal"/>
    <w:link w:val="BodyText2Char"/>
    <w:uiPriority w:val="99"/>
    <w:rsid w:val="00A6536B"/>
    <w:rPr>
      <w:sz w:val="32"/>
    </w:rPr>
  </w:style>
  <w:style w:type="character" w:customStyle="1" w:styleId="BodyText2Char">
    <w:name w:val="Body Text 2 Char"/>
    <w:basedOn w:val="DefaultParagraphFont"/>
    <w:link w:val="BodyText2"/>
    <w:uiPriority w:val="99"/>
    <w:semiHidden/>
    <w:locked/>
    <w:rsid w:val="00453D2D"/>
    <w:rPr>
      <w:rFonts w:cs="Times New Roman"/>
    </w:rPr>
  </w:style>
  <w:style w:type="paragraph" w:styleId="BodyTextIndent">
    <w:name w:val="Body Text Indent"/>
    <w:basedOn w:val="Normal"/>
    <w:link w:val="BodyTextIndentChar"/>
    <w:uiPriority w:val="99"/>
    <w:rsid w:val="00A6536B"/>
    <w:pPr>
      <w:tabs>
        <w:tab w:val="left" w:pos="7380"/>
      </w:tabs>
      <w:ind w:left="720" w:hanging="720"/>
    </w:pPr>
    <w:rPr>
      <w:sz w:val="22"/>
    </w:rPr>
  </w:style>
  <w:style w:type="character" w:customStyle="1" w:styleId="BodyTextIndentChar">
    <w:name w:val="Body Text Indent Char"/>
    <w:basedOn w:val="DefaultParagraphFont"/>
    <w:link w:val="BodyTextIndent"/>
    <w:uiPriority w:val="99"/>
    <w:semiHidden/>
    <w:locked/>
    <w:rsid w:val="00453D2D"/>
    <w:rPr>
      <w:rFonts w:cs="Times New Roman"/>
    </w:rPr>
  </w:style>
  <w:style w:type="paragraph" w:styleId="BodyTextIndent2">
    <w:name w:val="Body Text Indent 2"/>
    <w:basedOn w:val="Normal"/>
    <w:link w:val="BodyTextIndent2Char"/>
    <w:uiPriority w:val="99"/>
    <w:rsid w:val="00A6536B"/>
    <w:pPr>
      <w:ind w:firstLine="720"/>
    </w:pPr>
    <w:rPr>
      <w:sz w:val="22"/>
    </w:rPr>
  </w:style>
  <w:style w:type="character" w:customStyle="1" w:styleId="BodyTextIndent2Char">
    <w:name w:val="Body Text Indent 2 Char"/>
    <w:basedOn w:val="DefaultParagraphFont"/>
    <w:link w:val="BodyTextIndent2"/>
    <w:uiPriority w:val="99"/>
    <w:semiHidden/>
    <w:locked/>
    <w:rsid w:val="00453D2D"/>
    <w:rPr>
      <w:rFonts w:cs="Times New Roman"/>
    </w:rPr>
  </w:style>
  <w:style w:type="paragraph" w:styleId="BlockText">
    <w:name w:val="Block Text"/>
    <w:basedOn w:val="Normal"/>
    <w:uiPriority w:val="99"/>
    <w:rsid w:val="00A6536B"/>
    <w:pPr>
      <w:widowControl w:val="0"/>
      <w:autoSpaceDE w:val="0"/>
      <w:autoSpaceDN w:val="0"/>
      <w:adjustRightInd w:val="0"/>
      <w:spacing w:line="321" w:lineRule="exact"/>
      <w:ind w:left="4" w:right="19" w:firstLine="715"/>
    </w:pPr>
    <w:rPr>
      <w:sz w:val="24"/>
      <w:szCs w:val="28"/>
    </w:rPr>
  </w:style>
  <w:style w:type="paragraph" w:styleId="BodyTextIndent3">
    <w:name w:val="Body Text Indent 3"/>
    <w:basedOn w:val="Normal"/>
    <w:link w:val="BodyTextIndent3Char"/>
    <w:uiPriority w:val="99"/>
    <w:rsid w:val="00A6536B"/>
    <w:pPr>
      <w:ind w:left="360"/>
    </w:pPr>
    <w:rPr>
      <w:sz w:val="22"/>
    </w:rPr>
  </w:style>
  <w:style w:type="character" w:customStyle="1" w:styleId="BodyTextIndent3Char">
    <w:name w:val="Body Text Indent 3 Char"/>
    <w:basedOn w:val="DefaultParagraphFont"/>
    <w:link w:val="BodyTextIndent3"/>
    <w:uiPriority w:val="99"/>
    <w:semiHidden/>
    <w:locked/>
    <w:rsid w:val="00453D2D"/>
    <w:rPr>
      <w:rFonts w:cs="Times New Roman"/>
      <w:sz w:val="16"/>
      <w:szCs w:val="16"/>
    </w:rPr>
  </w:style>
  <w:style w:type="paragraph" w:styleId="BalloonText">
    <w:name w:val="Balloon Text"/>
    <w:basedOn w:val="Normal"/>
    <w:link w:val="BalloonTextChar"/>
    <w:uiPriority w:val="99"/>
    <w:semiHidden/>
    <w:rsid w:val="0095115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3D2D"/>
    <w:rPr>
      <w:rFonts w:cs="Times New Roman"/>
      <w:sz w:val="2"/>
    </w:rPr>
  </w:style>
  <w:style w:type="paragraph" w:styleId="Title">
    <w:name w:val="Title"/>
    <w:basedOn w:val="Normal"/>
    <w:link w:val="TitleChar"/>
    <w:uiPriority w:val="99"/>
    <w:qFormat/>
    <w:rsid w:val="00AB3F05"/>
    <w:pPr>
      <w:jc w:val="center"/>
    </w:pPr>
    <w:rPr>
      <w:b/>
      <w:bCs/>
      <w:sz w:val="28"/>
    </w:rPr>
  </w:style>
  <w:style w:type="character" w:customStyle="1" w:styleId="TitleChar">
    <w:name w:val="Title Char"/>
    <w:basedOn w:val="DefaultParagraphFont"/>
    <w:link w:val="Title"/>
    <w:uiPriority w:val="99"/>
    <w:locked/>
    <w:rsid w:val="00453D2D"/>
    <w:rPr>
      <w:rFonts w:ascii="Cambria" w:hAnsi="Cambria" w:cs="Times New Roman"/>
      <w:b/>
      <w:bCs/>
      <w:kern w:val="28"/>
      <w:sz w:val="32"/>
      <w:szCs w:val="32"/>
    </w:rPr>
  </w:style>
  <w:style w:type="paragraph" w:styleId="ListParagraph">
    <w:name w:val="List Paragraph"/>
    <w:basedOn w:val="Normal"/>
    <w:uiPriority w:val="34"/>
    <w:qFormat/>
    <w:rsid w:val="005106E3"/>
    <w:pPr>
      <w:ind w:left="720"/>
      <w:contextualSpacing/>
    </w:pPr>
  </w:style>
  <w:style w:type="paragraph" w:styleId="NoSpacing">
    <w:name w:val="No Spacing"/>
    <w:uiPriority w:val="1"/>
    <w:qFormat/>
    <w:rsid w:val="004579A6"/>
    <w:rPr>
      <w:rFonts w:asciiTheme="minorHAnsi" w:eastAsiaTheme="minorHAnsi" w:hAnsiTheme="minorHAnsi" w:cstheme="minorBidi"/>
    </w:rPr>
  </w:style>
  <w:style w:type="table" w:styleId="TableGrid">
    <w:name w:val="Table Grid"/>
    <w:basedOn w:val="TableNormal"/>
    <w:locked/>
    <w:rsid w:val="007D2B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5BE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5A28B8"/>
    <w:rPr>
      <w:sz w:val="16"/>
      <w:szCs w:val="16"/>
    </w:rPr>
  </w:style>
  <w:style w:type="paragraph" w:styleId="CommentText">
    <w:name w:val="annotation text"/>
    <w:basedOn w:val="Normal"/>
    <w:link w:val="CommentTextChar"/>
    <w:uiPriority w:val="99"/>
    <w:semiHidden/>
    <w:unhideWhenUsed/>
    <w:rsid w:val="005A28B8"/>
  </w:style>
  <w:style w:type="character" w:customStyle="1" w:styleId="CommentTextChar">
    <w:name w:val="Comment Text Char"/>
    <w:basedOn w:val="DefaultParagraphFont"/>
    <w:link w:val="CommentText"/>
    <w:uiPriority w:val="99"/>
    <w:semiHidden/>
    <w:rsid w:val="005A28B8"/>
    <w:rPr>
      <w:sz w:val="20"/>
      <w:szCs w:val="20"/>
    </w:rPr>
  </w:style>
  <w:style w:type="paragraph" w:styleId="CommentSubject">
    <w:name w:val="annotation subject"/>
    <w:basedOn w:val="CommentText"/>
    <w:next w:val="CommentText"/>
    <w:link w:val="CommentSubjectChar"/>
    <w:uiPriority w:val="99"/>
    <w:semiHidden/>
    <w:unhideWhenUsed/>
    <w:rsid w:val="005A28B8"/>
    <w:rPr>
      <w:b/>
      <w:bCs/>
    </w:rPr>
  </w:style>
  <w:style w:type="character" w:customStyle="1" w:styleId="CommentSubjectChar">
    <w:name w:val="Comment Subject Char"/>
    <w:basedOn w:val="CommentTextChar"/>
    <w:link w:val="CommentSubject"/>
    <w:uiPriority w:val="99"/>
    <w:semiHidden/>
    <w:rsid w:val="005A28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75684">
      <w:marLeft w:val="0"/>
      <w:marRight w:val="0"/>
      <w:marTop w:val="0"/>
      <w:marBottom w:val="0"/>
      <w:divBdr>
        <w:top w:val="none" w:sz="0" w:space="0" w:color="auto"/>
        <w:left w:val="none" w:sz="0" w:space="0" w:color="auto"/>
        <w:bottom w:val="none" w:sz="0" w:space="0" w:color="auto"/>
        <w:right w:val="none" w:sz="0" w:space="0" w:color="auto"/>
      </w:divBdr>
    </w:div>
    <w:div w:id="89475685">
      <w:marLeft w:val="0"/>
      <w:marRight w:val="0"/>
      <w:marTop w:val="0"/>
      <w:marBottom w:val="0"/>
      <w:divBdr>
        <w:top w:val="none" w:sz="0" w:space="0" w:color="auto"/>
        <w:left w:val="none" w:sz="0" w:space="0" w:color="auto"/>
        <w:bottom w:val="none" w:sz="0" w:space="0" w:color="auto"/>
        <w:right w:val="none" w:sz="0" w:space="0" w:color="auto"/>
      </w:divBdr>
    </w:div>
    <w:div w:id="89475686">
      <w:marLeft w:val="0"/>
      <w:marRight w:val="0"/>
      <w:marTop w:val="0"/>
      <w:marBottom w:val="0"/>
      <w:divBdr>
        <w:top w:val="none" w:sz="0" w:space="0" w:color="auto"/>
        <w:left w:val="none" w:sz="0" w:space="0" w:color="auto"/>
        <w:bottom w:val="none" w:sz="0" w:space="0" w:color="auto"/>
        <w:right w:val="none" w:sz="0" w:space="0" w:color="auto"/>
      </w:divBdr>
    </w:div>
    <w:div w:id="237712744">
      <w:bodyDiv w:val="1"/>
      <w:marLeft w:val="0"/>
      <w:marRight w:val="0"/>
      <w:marTop w:val="0"/>
      <w:marBottom w:val="0"/>
      <w:divBdr>
        <w:top w:val="none" w:sz="0" w:space="0" w:color="auto"/>
        <w:left w:val="none" w:sz="0" w:space="0" w:color="auto"/>
        <w:bottom w:val="none" w:sz="0" w:space="0" w:color="auto"/>
        <w:right w:val="none" w:sz="0" w:space="0" w:color="auto"/>
      </w:divBdr>
    </w:div>
    <w:div w:id="1135609698">
      <w:bodyDiv w:val="1"/>
      <w:marLeft w:val="0"/>
      <w:marRight w:val="0"/>
      <w:marTop w:val="0"/>
      <w:marBottom w:val="0"/>
      <w:divBdr>
        <w:top w:val="none" w:sz="0" w:space="0" w:color="auto"/>
        <w:left w:val="none" w:sz="0" w:space="0" w:color="auto"/>
        <w:bottom w:val="none" w:sz="0" w:space="0" w:color="auto"/>
        <w:right w:val="none" w:sz="0" w:space="0" w:color="auto"/>
      </w:divBdr>
    </w:div>
    <w:div w:id="1355351662">
      <w:bodyDiv w:val="1"/>
      <w:marLeft w:val="0"/>
      <w:marRight w:val="0"/>
      <w:marTop w:val="0"/>
      <w:marBottom w:val="0"/>
      <w:divBdr>
        <w:top w:val="none" w:sz="0" w:space="0" w:color="auto"/>
        <w:left w:val="none" w:sz="0" w:space="0" w:color="auto"/>
        <w:bottom w:val="none" w:sz="0" w:space="0" w:color="auto"/>
        <w:right w:val="none" w:sz="0" w:space="0" w:color="auto"/>
      </w:divBdr>
    </w:div>
    <w:div w:id="171593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trhd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58CF8-E21F-4D9E-9025-E6F27920A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ltrhd2</Template>
  <TotalTime>17</TotalTime>
  <Pages>1</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John J</vt:lpstr>
    </vt:vector>
  </TitlesOfParts>
  <Company>Town of Stoneham</Company>
  <LinksUpToDate>false</LinksUpToDate>
  <CharactersWithSpaces>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J</dc:title>
  <dc:subject/>
  <dc:creator>ssadwick</dc:creator>
  <cp:keywords/>
  <dc:description/>
  <cp:lastModifiedBy>Bilbilian, Thomas</cp:lastModifiedBy>
  <cp:revision>10</cp:revision>
  <cp:lastPrinted>2021-04-20T15:57:00Z</cp:lastPrinted>
  <dcterms:created xsi:type="dcterms:W3CDTF">2024-09-17T14:00:00Z</dcterms:created>
  <dcterms:modified xsi:type="dcterms:W3CDTF">2024-12-04T13:38:00Z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2023-06-23T15:57:26Z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c679b7f9-adda-464d-9117-9a31050cce64</vt:lpwstr>
  </property>
  <property fmtid="{D5CDD505-2E9C-101B-9397-08002B2CF9AE}" pid="8" name="MSIP_Label_defa4170-0d19-0005-0004-bc88714345d2_ContentBits">
    <vt:lpwstr>0</vt:lpwstr>
  </property>
</Properties>
</file>